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97CD0">
            <w:pPr>
              <w:pStyle w:val="NoSpacing"/>
            </w:pPr>
            <w:r>
              <w:drawing>
                <wp:inline distT="0" distB="0" distL="0" distR="0" wp14:anchorId="508073A7" wp14:editId="6AE1C075">
                  <wp:extent cx="4619953" cy="3464965"/>
                  <wp:effectExtent l="0" t="0" r="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19953" cy="34649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49E39"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C15D7A" w:rsidRDefault="001B33F7" w:rsidP="001462B7">
                  <w:pPr>
                    <w:pStyle w:val="Title"/>
                    <w:jc w:val="center"/>
                    <w:rPr>
                      <w:sz w:val="56"/>
                    </w:rPr>
                  </w:pPr>
                  <w:r>
                    <w:rPr>
                      <w:noProof/>
                      <w:sz w:val="36"/>
                    </w:rPr>
                    <w:drawing>
                      <wp:anchor distT="0" distB="0" distL="114300" distR="114300" simplePos="0" relativeHeight="251700224" behindDoc="0" locked="0" layoutInCell="1" allowOverlap="1" wp14:anchorId="71A12CD5" wp14:editId="4F41C99C">
                        <wp:simplePos x="0" y="0"/>
                        <wp:positionH relativeFrom="column">
                          <wp:posOffset>205196</wp:posOffset>
                        </wp:positionH>
                        <wp:positionV relativeFrom="paragraph">
                          <wp:posOffset>1261110</wp:posOffset>
                        </wp:positionV>
                        <wp:extent cx="1839595" cy="1594485"/>
                        <wp:effectExtent l="0" t="0" r="825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9595" cy="1594485"/>
                                </a:xfrm>
                                <a:prstGeom prst="rect">
                                  <a:avLst/>
                                </a:prstGeom>
                                <a:noFill/>
                              </pic:spPr>
                            </pic:pic>
                          </a:graphicData>
                        </a:graphic>
                        <wp14:sizeRelH relativeFrom="page">
                          <wp14:pctWidth>0</wp14:pctWidth>
                        </wp14:sizeRelH>
                        <wp14:sizeRelV relativeFrom="page">
                          <wp14:pctHeight>0</wp14:pctHeight>
                        </wp14:sizeRelV>
                      </wp:anchor>
                    </w:drawing>
                  </w:r>
                  <w:sdt>
                    <w:sdtPr>
                      <w:rPr>
                        <w:sz w:val="5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C15D7A" w:rsidRPr="00C15D7A">
                        <w:rPr>
                          <w:sz w:val="56"/>
                        </w:rPr>
                        <w:t>Agricultural Education</w:t>
                      </w:r>
                    </w:sdtContent>
                  </w:sdt>
                </w:p>
                <w:sdt>
                  <w:sdtPr>
                    <w:rPr>
                      <w:sz w:val="2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1462B7" w:rsidP="00C15D7A">
                      <w:pPr>
                        <w:pStyle w:val="Subtitle"/>
                      </w:pPr>
                      <w:proofErr w:type="gramStart"/>
                      <w:r w:rsidRPr="001462B7">
                        <w:rPr>
                          <w:sz w:val="20"/>
                        </w:rPr>
                        <w:t>at</w:t>
                      </w:r>
                      <w:proofErr w:type="gramEnd"/>
                      <w:r w:rsidRPr="001462B7">
                        <w:rPr>
                          <w:sz w:val="20"/>
                        </w:rPr>
                        <w:t xml:space="preserve"> Waterford Union High School</w:t>
                      </w:r>
                    </w:p>
                  </w:sdtContent>
                </w:sdt>
              </w:tc>
            </w:tr>
            <w:tr w:rsidR="0001065E">
              <w:trPr>
                <w:trHeight w:val="3312"/>
              </w:trPr>
              <w:tc>
                <w:tcPr>
                  <w:tcW w:w="5000" w:type="pct"/>
                  <w:vAlign w:val="bottom"/>
                </w:tcPr>
                <w:p w:rsidR="0001065E" w:rsidRDefault="001462B7" w:rsidP="00165C28">
                  <w:pPr>
                    <w:pStyle w:val="Subtitle"/>
                  </w:pPr>
                  <w:r w:rsidRPr="001462B7">
                    <w:rPr>
                      <w:sz w:val="36"/>
                    </w:rPr>
                    <w:t>January 26</w:t>
                  </w:r>
                  <w:r w:rsidRPr="001462B7">
                    <w:rPr>
                      <w:sz w:val="36"/>
                      <w:vertAlign w:val="superscript"/>
                    </w:rPr>
                    <w:t>th</w:t>
                  </w:r>
                  <w:r w:rsidRPr="001462B7">
                    <w:rPr>
                      <w:sz w:val="36"/>
                    </w:rPr>
                    <w:t>, 201</w:t>
                  </w:r>
                  <w:r w:rsidR="00165C28">
                    <w:rPr>
                      <w:sz w:val="36"/>
                    </w:rPr>
                    <w:t>5</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8AB833" w:themeFill="accent2"/>
            <w:tcMar>
              <w:left w:w="0" w:type="dxa"/>
              <w:right w:w="115" w:type="dxa"/>
            </w:tcMar>
            <w:vAlign w:val="center"/>
          </w:tcPr>
          <w:p w:rsidR="0001065E" w:rsidRDefault="00C15D7A" w:rsidP="00C15D7A">
            <w:pPr>
              <w:pStyle w:val="Heading4"/>
              <w:outlineLvl w:val="3"/>
            </w:pPr>
            <w:r>
              <w:t xml:space="preserve">Successful Individuals, Vibrant Communities, and a More Sustainable World. </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01065E">
            <w:pPr>
              <w:pStyle w:val="Heading4"/>
              <w:outlineLvl w:val="3"/>
            </w:pPr>
          </w:p>
        </w:tc>
      </w:tr>
    </w:tbl>
    <w:p w:rsidR="0001065E" w:rsidRDefault="00121BB0">
      <w:pPr>
        <w:sectPr w:rsidR="0001065E">
          <w:headerReference w:type="default" r:id="rId11"/>
          <w:headerReference w:type="first" r:id="rId12"/>
          <w:pgSz w:w="12240" w:h="15840" w:code="1"/>
          <w:pgMar w:top="720" w:right="576" w:bottom="720" w:left="576" w:header="360" w:footer="720" w:gutter="0"/>
          <w:cols w:space="720"/>
          <w:titlePg/>
          <w:docGrid w:linePitch="360"/>
        </w:sectPr>
      </w:pPr>
      <w:r>
        <w:rPr>
          <w:noProof/>
        </w:rPr>
        <mc:AlternateContent>
          <mc:Choice Requires="wps">
            <w:drawing>
              <wp:anchor distT="0" distB="0" distL="114300" distR="114300" simplePos="0" relativeHeight="251711488" behindDoc="0" locked="0" layoutInCell="1" allowOverlap="1" wp14:anchorId="11BA2C91" wp14:editId="2E4C6FC6">
                <wp:simplePos x="0" y="0"/>
                <wp:positionH relativeFrom="margin">
                  <wp:posOffset>4726305</wp:posOffset>
                </wp:positionH>
                <wp:positionV relativeFrom="paragraph">
                  <wp:posOffset>282575</wp:posOffset>
                </wp:positionV>
                <wp:extent cx="2991556"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991556" cy="1828800"/>
                        </a:xfrm>
                        <a:prstGeom prst="rect">
                          <a:avLst/>
                        </a:prstGeom>
                        <a:noFill/>
                        <a:ln>
                          <a:noFill/>
                        </a:ln>
                        <a:effectLst/>
                      </wps:spPr>
                      <wps:txbx>
                        <w:txbxContent>
                          <w:p w:rsidR="00121BB0" w:rsidRPr="00121BB0" w:rsidRDefault="00121BB0" w:rsidP="00121BB0">
                            <w:pPr>
                              <w:rPr>
                                <w:rFonts w:ascii="Bradley Hand ITC" w:hAnsi="Bradley Hand ITC"/>
                                <w:b/>
                                <w:noProof/>
                                <w:color w:val="auto"/>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1BB0">
                              <w:rPr>
                                <w:rFonts w:ascii="Bradley Hand ITC" w:hAnsi="Bradley Hand ITC"/>
                                <w:b/>
                                <w:noProof/>
                                <w:color w:val="auto"/>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Students at work in the Ag Dept 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1BA2C91" id="_x0000_t202" coordsize="21600,21600" o:spt="202" path="m,l,21600r21600,l21600,xe">
                <v:stroke joinstyle="miter"/>
                <v:path gradientshapeok="t" o:connecttype="rect"/>
              </v:shapetype>
              <v:shape id="Text Box 12" o:spid="_x0000_s1026" type="#_x0000_t202" style="position:absolute;margin-left:372.15pt;margin-top:22.25pt;width:235.55pt;height:2in;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" filled="f" stroked="f">
                <v:textbox style="mso-fit-shape-to-text:t">
                  <w:txbxContent>
                    <w:p w:rsidR="00121BB0" w:rsidRPr="00121BB0" w:rsidRDefault="00121BB0" w:rsidP="00121BB0">
                      <w:pPr>
                        <w:rPr>
                          <w:rFonts w:ascii="Bradley Hand ITC" w:hAnsi="Bradley Hand ITC"/>
                          <w:b/>
                          <w:noProof/>
                          <w:color w:val="auto"/>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1BB0">
                        <w:rPr>
                          <w:rFonts w:ascii="Bradley Hand ITC" w:hAnsi="Bradley Hand ITC"/>
                          <w:b/>
                          <w:noProof/>
                          <w:color w:val="auto"/>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Students at work in the Ag Dept Lab.</w:t>
                      </w:r>
                    </w:p>
                  </w:txbxContent>
                </v:textbox>
                <w10:wrap anchorx="margin"/>
              </v:shape>
            </w:pict>
          </mc:Fallback>
        </mc:AlternateContent>
      </w:r>
      <w:r w:rsidR="0098328A">
        <w:rPr>
          <w:noProof/>
        </w:rPr>
        <mc:AlternateContent>
          <mc:Choice Requires="wps">
            <w:drawing>
              <wp:anchor distT="0" distB="0" distL="114300" distR="114300" simplePos="0" relativeHeight="251657216" behindDoc="0" locked="0" layoutInCell="0" allowOverlap="1" wp14:anchorId="55A0A105" wp14:editId="0E4E30BC">
                <wp:simplePos x="0" y="0"/>
                <wp:positionH relativeFrom="margin">
                  <wp:posOffset>-6985</wp:posOffset>
                </wp:positionH>
                <wp:positionV relativeFrom="page">
                  <wp:posOffset>4288790</wp:posOffset>
                </wp:positionV>
                <wp:extent cx="4524375" cy="38100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1462B7" w:rsidRDefault="001462B7" w:rsidP="0098328A">
                            <w:pPr>
                              <w:pStyle w:val="Heading1"/>
                              <w:spacing w:before="0"/>
                              <w:rPr>
                                <w:sz w:val="48"/>
                              </w:rPr>
                            </w:pPr>
                            <w:r w:rsidRPr="001462B7">
                              <w:rPr>
                                <w:sz w:val="48"/>
                              </w:rPr>
                              <w:t>What is Agricultural Education?</w:t>
                            </w:r>
                          </w:p>
                          <w:p w:rsidR="0001065E" w:rsidRDefault="0001065E">
                            <w:pPr>
                              <w:pStyle w:val="Nam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0A105" id="Text Box 5" o:spid="_x0000_s1027" type="#_x0000_t202" style="position:absolute;margin-left:-.55pt;margin-top:337.7pt;width:356.25pt;height:3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" o:allowincell="f" filled="f" stroked="f" strokeweight=".5pt">
                <v:textbox inset="0,0,0,0">
                  <w:txbxContent>
                    <w:p w:rsidR="0001065E" w:rsidRPr="001462B7" w:rsidRDefault="001462B7" w:rsidP="0098328A">
                      <w:pPr>
                        <w:pStyle w:val="Heading1"/>
                        <w:spacing w:before="0"/>
                        <w:rPr>
                          <w:sz w:val="48"/>
                        </w:rPr>
                      </w:pPr>
                      <w:r w:rsidRPr="001462B7">
                        <w:rPr>
                          <w:sz w:val="48"/>
                        </w:rPr>
                        <w:t>What is Agricultural Education?</w:t>
                      </w:r>
                    </w:p>
                    <w:p w:rsidR="0001065E" w:rsidRDefault="0001065E">
                      <w:pPr>
                        <w:pStyle w:val="Name"/>
                      </w:pPr>
                    </w:p>
                  </w:txbxContent>
                </v:textbox>
                <w10:wrap type="square" anchorx="margin" anchory="page"/>
              </v:shape>
            </w:pict>
          </mc:Fallback>
        </mc:AlternateContent>
      </w:r>
    </w:p>
    <w:p w:rsidR="0001065E" w:rsidRDefault="00130D8A" w:rsidP="001462B7">
      <w:r>
        <w:rPr>
          <w:noProof/>
        </w:rPr>
        <mc:AlternateContent>
          <mc:Choice Requires="wps">
            <w:drawing>
              <wp:anchor distT="228600" distB="0" distL="114300" distR="114300" simplePos="0" relativeHeight="251706368" behindDoc="0" locked="0" layoutInCell="0" allowOverlap="1" wp14:anchorId="661DF9B7" wp14:editId="2701BF38">
                <wp:simplePos x="0" y="0"/>
                <wp:positionH relativeFrom="page">
                  <wp:posOffset>618385</wp:posOffset>
                </wp:positionH>
                <wp:positionV relativeFrom="margin">
                  <wp:posOffset>4471352</wp:posOffset>
                </wp:positionV>
                <wp:extent cx="8872432" cy="45719"/>
                <wp:effectExtent l="0" t="6033" r="0" b="0"/>
                <wp:wrapNone/>
                <wp:docPr id="16" name="Rectangle 16"/>
                <wp:cNvGraphicFramePr/>
                <a:graphic xmlns:a="http://schemas.openxmlformats.org/drawingml/2006/main">
                  <a:graphicData uri="http://schemas.microsoft.com/office/word/2010/wordprocessingShape">
                    <wps:wsp>
                      <wps:cNvSpPr/>
                      <wps:spPr>
                        <a:xfrm rot="16200000">
                          <a:off x="0" y="0"/>
                          <a:ext cx="8872432"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99E98" id="Rectangle 16" o:spid="_x0000_s1026" style="position:absolute;margin-left:48.7pt;margin-top:352.05pt;width:698.6pt;height:3.6pt;rotation:-90;z-index:251706368;visibility:visible;mso-wrap-style:square;mso-width-percent:0;mso-height-percent:0;mso-wrap-distance-left:9pt;mso-wrap-distance-top:18pt;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" o:allowincell="f" fillcolor="#8ab833 [3205]" stroked="f" strokeweight="2pt">
                <w10:wrap anchorx="page" anchory="margin"/>
              </v:rect>
            </w:pict>
          </mc:Fallback>
        </mc:AlternateContent>
      </w:r>
      <w:r w:rsidR="001462B7">
        <w:t>Waterford has a nationally-renown agricultural education program that incorporates 21</w:t>
      </w:r>
      <w:r w:rsidR="001462B7" w:rsidRPr="001462B7">
        <w:rPr>
          <w:vertAlign w:val="superscript"/>
        </w:rPr>
        <w:t>st</w:t>
      </w:r>
      <w:r w:rsidR="001462B7">
        <w:t xml:space="preserve"> century teaching strategies in order to ensure that students have maximum preparation for college and for their future careers. To understand how and why Waterford has become a national model, it is important that you understand the basic principles of agricultural education. </w:t>
      </w:r>
    </w:p>
    <w:p w:rsidR="001462B7" w:rsidRDefault="00232A50" w:rsidP="0098328A">
      <w:pPr>
        <w:spacing w:after="0"/>
      </w:pPr>
      <w:bookmarkStart w:id="0" w:name="_GoBack"/>
      <w:r>
        <w:rPr>
          <w:noProof/>
        </w:rPr>
        <w:drawing>
          <wp:anchor distT="0" distB="0" distL="114300" distR="114300" simplePos="0" relativeHeight="251721728" behindDoc="1" locked="0" layoutInCell="1" allowOverlap="1" wp14:anchorId="1B3209A5" wp14:editId="69A8B842">
            <wp:simplePos x="0" y="0"/>
            <wp:positionH relativeFrom="column">
              <wp:posOffset>1572895</wp:posOffset>
            </wp:positionH>
            <wp:positionV relativeFrom="paragraph">
              <wp:posOffset>436880</wp:posOffset>
            </wp:positionV>
            <wp:extent cx="818515" cy="755015"/>
            <wp:effectExtent l="0" t="0" r="635" b="6985"/>
            <wp:wrapNone/>
            <wp:docPr id="20" name="Picture 20" descr="http://mytexasffa.org/sites/default/files/three_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texasffa.org/sites/default/files/three_circl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8515" cy="7550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1462B7" w:rsidRPr="001462B7">
        <w:rPr>
          <w:rFonts w:asciiTheme="majorHAnsi" w:hAnsiTheme="majorHAnsi"/>
          <w:color w:val="549E39" w:themeColor="accent1"/>
          <w:sz w:val="24"/>
          <w:szCs w:val="24"/>
        </w:rPr>
        <w:t>The Three Circle Model</w:t>
      </w:r>
      <w:r w:rsidR="001462B7">
        <w:t xml:space="preserve"> </w:t>
      </w:r>
      <w:r w:rsidR="001462B7">
        <w:br/>
        <w:t>Agricultural Education is composed of three fundamental components. These are:</w:t>
      </w:r>
    </w:p>
    <w:p w:rsidR="001462B7" w:rsidRDefault="001462B7" w:rsidP="001462B7">
      <w:pPr>
        <w:pStyle w:val="ListParagraph"/>
        <w:numPr>
          <w:ilvl w:val="0"/>
          <w:numId w:val="8"/>
        </w:numPr>
      </w:pPr>
      <w:r>
        <w:t xml:space="preserve">Classroom &amp; </w:t>
      </w:r>
      <w:r w:rsidR="00232A50">
        <w:br/>
      </w:r>
      <w:r>
        <w:t xml:space="preserve">Laboratory Instruction. </w:t>
      </w:r>
    </w:p>
    <w:p w:rsidR="00AC0B89" w:rsidRDefault="00AC0B89" w:rsidP="00AC0B89">
      <w:pPr>
        <w:pStyle w:val="ListParagraph"/>
        <w:numPr>
          <w:ilvl w:val="0"/>
          <w:numId w:val="8"/>
        </w:numPr>
        <w:spacing w:after="0"/>
      </w:pPr>
      <w:r>
        <w:t xml:space="preserve">Career Experiences </w:t>
      </w:r>
      <w:r w:rsidR="00232A50">
        <w:br/>
      </w:r>
      <w:r>
        <w:t xml:space="preserve">and Preparation. </w:t>
      </w:r>
    </w:p>
    <w:p w:rsidR="001462B7" w:rsidRDefault="001462B7" w:rsidP="001462B7">
      <w:pPr>
        <w:pStyle w:val="ListParagraph"/>
        <w:numPr>
          <w:ilvl w:val="0"/>
          <w:numId w:val="8"/>
        </w:numPr>
      </w:pPr>
      <w:r>
        <w:t xml:space="preserve">Personal Development. </w:t>
      </w:r>
    </w:p>
    <w:p w:rsidR="001462B7" w:rsidRDefault="001462B7" w:rsidP="001462B7">
      <w:r>
        <w:t xml:space="preserve">Agricultural education is not just a subject in high school – it is a </w:t>
      </w:r>
      <w:r w:rsidR="004F4C5F" w:rsidRPr="004F4C5F">
        <w:rPr>
          <w:i/>
        </w:rPr>
        <w:t>comprehensive</w:t>
      </w:r>
      <w:r w:rsidR="004F4C5F">
        <w:t xml:space="preserve"> </w:t>
      </w:r>
      <w:r>
        <w:rPr>
          <w:i/>
        </w:rPr>
        <w:t>program</w:t>
      </w:r>
      <w:r>
        <w:t xml:space="preserve"> that is designed to provide students with the education, experiences, and personal development necessary in order to ensure that every student is able to pursue a secure future. Just as a stool needs three legs to </w:t>
      </w:r>
      <w:r w:rsidR="004F4C5F">
        <w:t>stay upright, a student needs a</w:t>
      </w:r>
      <w:r>
        <w:t xml:space="preserve"> </w:t>
      </w:r>
      <w:r w:rsidR="004F4C5F">
        <w:t xml:space="preserve">full </w:t>
      </w:r>
      <w:r>
        <w:t xml:space="preserve">education with all three components to be fully prepared for college and for careers. </w:t>
      </w:r>
    </w:p>
    <w:p w:rsidR="001462B7" w:rsidRDefault="001462B7" w:rsidP="001462B7">
      <w:r>
        <w:rPr>
          <w:rFonts w:asciiTheme="majorHAnsi" w:hAnsiTheme="majorHAnsi"/>
          <w:color w:val="549E39" w:themeColor="accent1"/>
          <w:sz w:val="24"/>
          <w:szCs w:val="24"/>
        </w:rPr>
        <w:t>How it Works</w:t>
      </w:r>
      <w:r>
        <w:t xml:space="preserve"> </w:t>
      </w:r>
      <w:r>
        <w:br/>
        <w:t>In agricultural education,</w:t>
      </w:r>
      <w:r w:rsidR="0098328A">
        <w:t xml:space="preserve"> classroom instruction</w:t>
      </w:r>
      <w:r>
        <w:t xml:space="preserve"> consists of </w:t>
      </w:r>
      <w:r w:rsidRPr="004F4C5F">
        <w:rPr>
          <w:u w:val="single"/>
        </w:rPr>
        <w:t>interdisciplinary</w:t>
      </w:r>
      <w:r w:rsidR="004F4C5F" w:rsidRPr="004F4C5F">
        <w:rPr>
          <w:u w:val="single"/>
        </w:rPr>
        <w:t xml:space="preserve"> inquiry-based</w:t>
      </w:r>
      <w:r w:rsidRPr="004F4C5F">
        <w:rPr>
          <w:u w:val="single"/>
        </w:rPr>
        <w:t xml:space="preserve"> STEM </w:t>
      </w:r>
      <w:r w:rsidR="0098328A" w:rsidRPr="004F4C5F">
        <w:rPr>
          <w:u w:val="single"/>
        </w:rPr>
        <w:t>education</w:t>
      </w:r>
      <w:r>
        <w:t xml:space="preserve"> in a wide variety of fields that reflect the diversity and technical complexity of the American agriculture industry.  From ecology and animal science to marketing and economics to medicine and biotechnology, agricultural education addresses almost every subject taught in the high school using college-level standards to assess student performance. </w:t>
      </w:r>
    </w:p>
    <w:p w:rsidR="0098328A" w:rsidRDefault="00916F30" w:rsidP="0098328A">
      <w:r>
        <w:t>Classroom and laboratory instruction is</w:t>
      </w:r>
      <w:r w:rsidR="0098328A">
        <w:t xml:space="preserve"> augmented by career preparatory experiences. Knowing that the classroom </w:t>
      </w:r>
      <w:r w:rsidR="004F4C5F">
        <w:t xml:space="preserve">alone </w:t>
      </w:r>
      <w:r w:rsidR="0098328A">
        <w:t xml:space="preserve">cannot fully prepare students for the work place, </w:t>
      </w:r>
      <w:r w:rsidR="003C3F01" w:rsidRPr="003C3F01">
        <w:rPr>
          <w:i/>
        </w:rPr>
        <w:t>all</w:t>
      </w:r>
      <w:r w:rsidR="003C3F01">
        <w:t xml:space="preserve"> </w:t>
      </w:r>
      <w:r w:rsidR="0098328A">
        <w:t>agricultural students are expected to gain direct experience in a career through job shadowing, part time work, and entrepreneurial ventures under the supervision of a</w:t>
      </w:r>
      <w:r w:rsidR="00AC0B89">
        <w:t>n</w:t>
      </w:r>
      <w:r w:rsidR="0098328A">
        <w:t xml:space="preserve"> adult’s guidance. These </w:t>
      </w:r>
      <w:r w:rsidR="0098328A" w:rsidRPr="004F4C5F">
        <w:rPr>
          <w:u w:val="single"/>
        </w:rPr>
        <w:t>supervised career experiences</w:t>
      </w:r>
      <w:r w:rsidR="0098328A">
        <w:t xml:space="preserve"> are absolutely </w:t>
      </w:r>
      <w:r w:rsidR="00AC0B89">
        <w:t>vital for</w:t>
      </w:r>
      <w:r w:rsidR="0098328A">
        <w:t xml:space="preserve"> ensuring that students gain the opportunity to explore careers firsthand before deciding on their post-graduation plans. </w:t>
      </w:r>
    </w:p>
    <w:p w:rsidR="00AC0B89" w:rsidRDefault="0098328A" w:rsidP="0098328A">
      <w:r>
        <w:t xml:space="preserve">Finally we know that students need </w:t>
      </w:r>
      <w:r w:rsidRPr="004F4C5F">
        <w:rPr>
          <w:u w:val="single"/>
        </w:rPr>
        <w:t>personal development</w:t>
      </w:r>
      <w:r>
        <w:t xml:space="preserve"> in order to become effective employees in their future career path and valuable citizens in life.  Through opportunities in the </w:t>
      </w:r>
      <w:r w:rsidRPr="004F4C5F">
        <w:rPr>
          <w:u w:val="single"/>
        </w:rPr>
        <w:t>National FFA Organization</w:t>
      </w:r>
      <w:r>
        <w:t xml:space="preserve">, students gain regular opportunities to grow as individuals and </w:t>
      </w:r>
      <w:r w:rsidR="00AC0B89">
        <w:t>b</w:t>
      </w:r>
      <w:r>
        <w:t xml:space="preserve">ecome stronger as leaders. </w:t>
      </w:r>
    </w:p>
    <w:p w:rsidR="00AC0B89" w:rsidRDefault="00AC0B89" w:rsidP="0098328A">
      <w:r>
        <w:t>Through these three components, “</w:t>
      </w:r>
      <w:proofErr w:type="gramStart"/>
      <w:r>
        <w:t>ag</w:t>
      </w:r>
      <w:proofErr w:type="gramEnd"/>
      <w:r>
        <w:t xml:space="preserve"> </w:t>
      </w:r>
      <w:proofErr w:type="spellStart"/>
      <w:r>
        <w:t>ed</w:t>
      </w:r>
      <w:proofErr w:type="spellEnd"/>
      <w:r>
        <w:t xml:space="preserve">” seeks to create students who are the most prepared for college and for careers. </w:t>
      </w:r>
    </w:p>
    <w:p w:rsidR="0001065E" w:rsidRDefault="00130D8A" w:rsidP="0098328A">
      <w:r>
        <w:rPr>
          <w:noProof/>
        </w:rPr>
        <w:lastRenderedPageBreak/>
        <w:drawing>
          <wp:anchor distT="0" distB="0" distL="114300" distR="114300" simplePos="0" relativeHeight="251707392" behindDoc="0" locked="0" layoutInCell="1" allowOverlap="0" wp14:anchorId="25D60F63" wp14:editId="20191924">
            <wp:simplePos x="0" y="0"/>
            <wp:positionH relativeFrom="column">
              <wp:posOffset>-104140</wp:posOffset>
            </wp:positionH>
            <wp:positionV relativeFrom="paragraph">
              <wp:posOffset>217805</wp:posOffset>
            </wp:positionV>
            <wp:extent cx="2066290" cy="1206500"/>
            <wp:effectExtent l="57150" t="57150" r="48260" b="50800"/>
            <wp:wrapSquare wrapText="bothSides"/>
            <wp:docPr id="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228" b="25702"/>
                    <a:stretch/>
                  </pic:blipFill>
                  <pic:spPr bwMode="auto">
                    <a:xfrm>
                      <a:off x="0" y="0"/>
                      <a:ext cx="2066290" cy="120650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065E" w:rsidRDefault="0098328A">
      <w:pPr>
        <w:pStyle w:val="SidebarHeading"/>
      </w:pPr>
      <w:r>
        <w:t>Agricultural Education is Hands-on</w:t>
      </w:r>
    </w:p>
    <w:p w:rsidR="0001065E" w:rsidRPr="0098328A" w:rsidRDefault="0098328A" w:rsidP="0098328A">
      <w:pPr>
        <w:pStyle w:val="SidebarText"/>
        <w:rPr>
          <w:rStyle w:val="PageNumber"/>
          <w:color w:val="262626" w:themeColor="text1" w:themeTint="D9"/>
          <w:sz w:val="16"/>
        </w:rPr>
      </w:pPr>
      <w:r>
        <w:t>In agricultural classes, students learn best when they are forming hypotheses, testing ideas, a</w:t>
      </w:r>
      <w:r w:rsidR="00310B16">
        <w:t>nd collecting evidence to prov</w:t>
      </w:r>
      <w:r>
        <w:t>e or disprove their claims.</w:t>
      </w:r>
      <w:r w:rsidR="0040469A">
        <w:t xml:space="preserve"> Most weeks involve a lab, activity, or challenge that requires students to use knowledge, communication, critical thinking, and problem solving skills that they will need in order to succeed in the workplace</w:t>
      </w:r>
      <w:r w:rsidR="004F4C5F">
        <w:t xml:space="preserve"> and in their lives</w:t>
      </w:r>
      <w:r w:rsidR="0040469A">
        <w:t xml:space="preserve">. </w:t>
      </w:r>
    </w:p>
    <w:p w:rsidR="0001065E" w:rsidRDefault="00121BB0">
      <w:pPr>
        <w:pStyle w:val="Sidebarphoto"/>
      </w:pPr>
      <w:r>
        <mc:AlternateContent>
          <mc:Choice Requires="wps">
            <w:drawing>
              <wp:anchor distT="0" distB="0" distL="114300" distR="114300" simplePos="0" relativeHeight="251713536" behindDoc="0" locked="0" layoutInCell="1" allowOverlap="1" wp14:anchorId="7DE63B30" wp14:editId="04799AB9">
                <wp:simplePos x="0" y="0"/>
                <wp:positionH relativeFrom="margin">
                  <wp:posOffset>4657725</wp:posOffset>
                </wp:positionH>
                <wp:positionV relativeFrom="paragraph">
                  <wp:posOffset>1409700</wp:posOffset>
                </wp:positionV>
                <wp:extent cx="2991556"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91556" cy="1828800"/>
                        </a:xfrm>
                        <a:prstGeom prst="rect">
                          <a:avLst/>
                        </a:prstGeom>
                        <a:noFill/>
                        <a:ln>
                          <a:noFill/>
                        </a:ln>
                        <a:effectLst/>
                      </wps:spPr>
                      <wps:txbx>
                        <w:txbxContent>
                          <w:p w:rsidR="00121BB0" w:rsidRPr="00121BB0" w:rsidRDefault="00121BB0" w:rsidP="00121BB0">
                            <w:pPr>
                              <w:rPr>
                                <w:rFonts w:ascii="Bradley Hand ITC" w:hAnsi="Bradley Hand ITC"/>
                                <w:b/>
                                <w:noProof/>
                                <w:color w:val="auto"/>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1BB0">
                              <w:rPr>
                                <w:rFonts w:ascii="Bradley Hand ITC" w:hAnsi="Bradley Hand ITC"/>
                                <w:b/>
                                <w:noProof/>
                                <w:color w:val="auto"/>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Students </w:t>
                            </w:r>
                            <w:r>
                              <w:rPr>
                                <w:rFonts w:ascii="Bradley Hand ITC" w:hAnsi="Bradley Hand ITC"/>
                                <w:b/>
                                <w:noProof/>
                                <w:color w:val="auto"/>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assessing the health of the Fox River</w:t>
                            </w:r>
                            <w:r w:rsidRPr="00121BB0">
                              <w:rPr>
                                <w:rFonts w:ascii="Bradley Hand ITC" w:hAnsi="Bradley Hand ITC"/>
                                <w:b/>
                                <w:noProof/>
                                <w:color w:val="auto"/>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E63B30" id="Text Box 13" o:spid="_x0000_s1028" type="#_x0000_t202" style="position:absolute;left:0;text-align:left;margin-left:366.75pt;margin-top:111pt;width:235.55pt;height:2in;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" filled="f" stroked="f">
                <v:textbox style="mso-fit-shape-to-text:t">
                  <w:txbxContent>
                    <w:p w:rsidR="00121BB0" w:rsidRPr="00121BB0" w:rsidRDefault="00121BB0" w:rsidP="00121BB0">
                      <w:pPr>
                        <w:rPr>
                          <w:rFonts w:ascii="Bradley Hand ITC" w:hAnsi="Bradley Hand ITC"/>
                          <w:b/>
                          <w:noProof/>
                          <w:color w:val="auto"/>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1BB0">
                        <w:rPr>
                          <w:rFonts w:ascii="Bradley Hand ITC" w:hAnsi="Bradley Hand ITC"/>
                          <w:b/>
                          <w:noProof/>
                          <w:color w:val="auto"/>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Students </w:t>
                      </w:r>
                      <w:r>
                        <w:rPr>
                          <w:rFonts w:ascii="Bradley Hand ITC" w:hAnsi="Bradley Hand ITC"/>
                          <w:b/>
                          <w:noProof/>
                          <w:color w:val="auto"/>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assessing the health of the Fox River</w:t>
                      </w:r>
                      <w:r w:rsidRPr="00121BB0">
                        <w:rPr>
                          <w:rFonts w:ascii="Bradley Hand ITC" w:hAnsi="Bradley Hand ITC"/>
                          <w:b/>
                          <w:noProof/>
                          <w:color w:val="auto"/>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797CD0">
        <w:drawing>
          <wp:inline distT="0" distB="0" distL="0" distR="0" wp14:anchorId="48316F77" wp14:editId="2B8E1447">
            <wp:extent cx="2437638" cy="1426029"/>
            <wp:effectExtent l="57150" t="57150" r="58420" b="603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762" b="17237"/>
                    <a:stretch/>
                  </pic:blipFill>
                  <pic:spPr bwMode="auto">
                    <a:xfrm>
                      <a:off x="0" y="0"/>
                      <a:ext cx="2437638" cy="142602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AC0B89">
      <w:pPr>
        <w:pStyle w:val="SidebarHeading"/>
        <w:rPr>
          <w:rFonts w:asciiTheme="minorHAnsi" w:hAnsiTheme="minorHAnsi"/>
          <w:bCs/>
          <w:color w:val="262626" w:themeColor="text1" w:themeTint="D9"/>
          <w:sz w:val="18"/>
          <w:szCs w:val="22"/>
        </w:rPr>
      </w:pPr>
      <w:r>
        <w:t>Ag Ed Happens in the Real World</w:t>
      </w:r>
    </w:p>
    <w:p w:rsidR="0001065E" w:rsidRPr="00AC0B89" w:rsidRDefault="00AC0B89" w:rsidP="00AC0B89">
      <w:pPr>
        <w:pStyle w:val="SidebarText"/>
        <w:rPr>
          <w:sz w:val="18"/>
        </w:rPr>
      </w:pPr>
      <w:r>
        <w:t xml:space="preserve">Through each of the three components of agricultural education, students become prepared to apply their knowledge and skills to solve real world problems in their lives and in their careers. </w:t>
      </w:r>
    </w:p>
    <w:p w:rsidR="0001065E" w:rsidRDefault="00797CD0" w:rsidP="008C2906">
      <w:pPr>
        <w:spacing w:after="0"/>
      </w:pPr>
      <w:r>
        <w:br w:type="column"/>
      </w:r>
      <w:r w:rsidR="006D2831">
        <w:rPr>
          <w:noProof/>
        </w:rPr>
        <w:lastRenderedPageBreak/>
        <mc:AlternateContent>
          <mc:Choice Requires="wps">
            <w:drawing>
              <wp:anchor distT="0" distB="0" distL="114300" distR="114300" simplePos="0" relativeHeight="251709440" behindDoc="0" locked="0" layoutInCell="1" allowOverlap="1" wp14:anchorId="70069BA9" wp14:editId="488EA272">
                <wp:simplePos x="0" y="0"/>
                <wp:positionH relativeFrom="margin">
                  <wp:posOffset>3374390</wp:posOffset>
                </wp:positionH>
                <wp:positionV relativeFrom="paragraph">
                  <wp:posOffset>26248</wp:posOffset>
                </wp:positionV>
                <wp:extent cx="2991556" cy="1828800"/>
                <wp:effectExtent l="0" t="171450" r="0" b="160020"/>
                <wp:wrapNone/>
                <wp:docPr id="1" name="Text Box 1"/>
                <wp:cNvGraphicFramePr/>
                <a:graphic xmlns:a="http://schemas.openxmlformats.org/drawingml/2006/main">
                  <a:graphicData uri="http://schemas.microsoft.com/office/word/2010/wordprocessingShape">
                    <wps:wsp>
                      <wps:cNvSpPr txBox="1"/>
                      <wps:spPr>
                        <a:xfrm rot="413144">
                          <a:off x="0" y="0"/>
                          <a:ext cx="2991556" cy="1828800"/>
                        </a:xfrm>
                        <a:prstGeom prst="rect">
                          <a:avLst/>
                        </a:prstGeom>
                        <a:noFill/>
                        <a:ln>
                          <a:noFill/>
                        </a:ln>
                        <a:effectLst/>
                      </wps:spPr>
                      <wps:txbx>
                        <w:txbxContent>
                          <w:p w:rsidR="006D2831" w:rsidRPr="006D2831" w:rsidRDefault="006D2831" w:rsidP="006D2831">
                            <w:pPr>
                              <w:rPr>
                                <w:rFonts w:ascii="Bradley Hand ITC" w:hAnsi="Bradley Hand ITC"/>
                                <w:b/>
                                <w:noProof/>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831">
                              <w:rPr>
                                <w:rFonts w:ascii="Bradley Hand ITC" w:hAnsi="Bradley Hand ITC"/>
                                <w:b/>
                                <w:noProof/>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 Evers visits WUHS, </w:t>
                            </w:r>
                            <w:r w:rsidR="00300A63">
                              <w:rPr>
                                <w:rFonts w:ascii="Bradley Hand ITC" w:hAnsi="Bradley Hand ITC"/>
                                <w:b/>
                                <w:noProof/>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 </w:t>
                            </w:r>
                            <w:r w:rsidRPr="006D2831">
                              <w:rPr>
                                <w:rFonts w:ascii="Bradley Hand ITC" w:hAnsi="Bradley Hand ITC"/>
                                <w:b/>
                                <w:noProof/>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069BA9" id="Text Box 1" o:spid="_x0000_s1029" type="#_x0000_t202" style="position:absolute;margin-left:265.7pt;margin-top:2.05pt;width:235.55pt;height:2in;rotation:451263fd;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" filled="f" stroked="f">
                <v:textbox style="mso-fit-shape-to-text:t">
                  <w:txbxContent>
                    <w:p w:rsidR="006D2831" w:rsidRPr="006D2831" w:rsidRDefault="006D2831" w:rsidP="006D2831">
                      <w:pPr>
                        <w:rPr>
                          <w:rFonts w:ascii="Bradley Hand ITC" w:hAnsi="Bradley Hand ITC"/>
                          <w:b/>
                          <w:noProof/>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831">
                        <w:rPr>
                          <w:rFonts w:ascii="Bradley Hand ITC" w:hAnsi="Bradley Hand ITC"/>
                          <w:b/>
                          <w:noProof/>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 Evers visits WUHS, </w:t>
                      </w:r>
                      <w:r w:rsidR="00300A63">
                        <w:rPr>
                          <w:rFonts w:ascii="Bradley Hand ITC" w:hAnsi="Bradley Hand ITC"/>
                          <w:b/>
                          <w:noProof/>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 </w:t>
                      </w:r>
                      <w:r w:rsidRPr="006D2831">
                        <w:rPr>
                          <w:rFonts w:ascii="Bradley Hand ITC" w:hAnsi="Bradley Hand ITC"/>
                          <w:b/>
                          <w:noProof/>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2014</w:t>
                      </w:r>
                    </w:p>
                  </w:txbxContent>
                </v:textbox>
                <w10:wrap anchorx="margin"/>
              </v:shape>
            </w:pict>
          </mc:Fallback>
        </mc:AlternateContent>
      </w:r>
      <w:r>
        <w:rPr>
          <w:noProof/>
        </w:rPr>
        <w:drawing>
          <wp:anchor distT="0" distB="45720" distL="114300" distR="114300" simplePos="0" relativeHeight="251658240" behindDoc="0" locked="0" layoutInCell="0" allowOverlap="1" wp14:anchorId="22FAD997" wp14:editId="0C7A3818">
            <wp:simplePos x="0" y="0"/>
            <wp:positionH relativeFrom="page">
              <wp:posOffset>3287395</wp:posOffset>
            </wp:positionH>
            <wp:positionV relativeFrom="page">
              <wp:posOffset>606425</wp:posOffset>
            </wp:positionV>
            <wp:extent cx="3903980" cy="2585720"/>
            <wp:effectExtent l="228600" t="342900" r="306070" b="4622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6" cstate="print">
                      <a:extLst>
                        <a:ext uri="{28A0092B-C50C-407E-A947-70E740481C1C}">
                          <a14:useLocalDpi xmlns:a14="http://schemas.microsoft.com/office/drawing/2010/main" val="0"/>
                        </a:ext>
                      </a:extLst>
                    </a:blip>
                    <a:stretch>
                      <a:fillRect/>
                    </a:stretch>
                  </pic:blipFill>
                  <pic:spPr>
                    <a:xfrm rot="698513">
                      <a:off x="0" y="0"/>
                      <a:ext cx="3903980" cy="2585720"/>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47C6BA13" wp14:editId="2DDD3E13">
                <wp:extent cx="2790825" cy="550334"/>
                <wp:effectExtent l="0" t="0" r="9525" b="2540"/>
                <wp:docPr id="10" name="Text Box 10"/>
                <wp:cNvGraphicFramePr/>
                <a:graphic xmlns:a="http://schemas.openxmlformats.org/drawingml/2006/main">
                  <a:graphicData uri="http://schemas.microsoft.com/office/word/2010/wordprocessingShape">
                    <wps:wsp>
                      <wps:cNvSpPr txBox="1"/>
                      <wps:spPr>
                        <a:xfrm>
                          <a:off x="0" y="0"/>
                          <a:ext cx="2790825" cy="5503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1B33F7" w:rsidP="008C2906">
                            <w:pPr>
                              <w:pStyle w:val="Heading3"/>
                              <w:spacing w:before="0"/>
                            </w:pPr>
                            <w:r>
                              <w:t>Waterford’s Impact</w:t>
                            </w:r>
                          </w:p>
                          <w:p w:rsidR="0001065E" w:rsidRDefault="0001065E" w:rsidP="008C2906">
                            <w:pPr>
                              <w:pStyle w:val="Name"/>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w14:anchorId="47C6BA13" id="Text Box 10" o:spid="_x0000_s1030" type="#_x0000_t202" style="width:219.75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" filled="f" stroked="f" strokeweight=".5pt">
                <v:textbox inset="0,14.4pt,0,0">
                  <w:txbxContent>
                    <w:p w:rsidR="0001065E" w:rsidRDefault="001B33F7" w:rsidP="008C2906">
                      <w:pPr>
                        <w:pStyle w:val="Heading3"/>
                        <w:spacing w:before="0"/>
                      </w:pPr>
                      <w:r>
                        <w:t>Waterford’s Impact</w:t>
                      </w:r>
                    </w:p>
                    <w:p w:rsidR="0001065E" w:rsidRDefault="0001065E" w:rsidP="008C2906">
                      <w:pPr>
                        <w:pStyle w:val="Name"/>
                      </w:pPr>
                    </w:p>
                  </w:txbxContent>
                </v:textbox>
                <w10:anchorlock/>
              </v:shape>
            </w:pict>
          </mc:Fallback>
        </mc:AlternateContent>
      </w:r>
    </w:p>
    <w:p w:rsidR="004E2349" w:rsidRDefault="001B33F7" w:rsidP="001B33F7">
      <w:r>
        <w:t xml:space="preserve">Waterford’s Agricultural Sciences Program has had a major impact on agricultural education across Wisconsin and the United States. </w:t>
      </w:r>
      <w:r w:rsidR="004E2349">
        <w:t>Some examples include…</w:t>
      </w:r>
    </w:p>
    <w:p w:rsidR="0001065E" w:rsidRDefault="0040469A" w:rsidP="002A6325">
      <w:pPr>
        <w:pStyle w:val="ListParagraph"/>
        <w:numPr>
          <w:ilvl w:val="0"/>
          <w:numId w:val="9"/>
        </w:numPr>
        <w:ind w:left="270" w:hanging="270"/>
      </w:pPr>
      <w:r>
        <w:rPr>
          <w:noProof/>
        </w:rPr>
        <mc:AlternateContent>
          <mc:Choice Requires="wpg">
            <w:drawing>
              <wp:anchor distT="0" distB="0" distL="228600" distR="228600" simplePos="0" relativeHeight="251704320" behindDoc="0" locked="0" layoutInCell="1" allowOverlap="1" wp14:anchorId="15D83FD6" wp14:editId="2415A73F">
                <wp:simplePos x="0" y="0"/>
                <wp:positionH relativeFrom="margin">
                  <wp:align>right</wp:align>
                </wp:positionH>
                <wp:positionV relativeFrom="margin">
                  <wp:posOffset>2718858</wp:posOffset>
                </wp:positionV>
                <wp:extent cx="4072255" cy="6324600"/>
                <wp:effectExtent l="0" t="0" r="4445" b="0"/>
                <wp:wrapSquare wrapText="bothSides"/>
                <wp:docPr id="173" name="Group 173"/>
                <wp:cNvGraphicFramePr/>
                <a:graphic xmlns:a="http://schemas.openxmlformats.org/drawingml/2006/main">
                  <a:graphicData uri="http://schemas.microsoft.com/office/word/2010/wordprocessingGroup">
                    <wpg:wgp>
                      <wpg:cNvGrpSpPr/>
                      <wpg:grpSpPr>
                        <a:xfrm>
                          <a:off x="0" y="0"/>
                          <a:ext cx="4072255" cy="6324600"/>
                          <a:chOff x="0" y="0"/>
                          <a:chExt cx="3218933"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87003" y="54318"/>
                            <a:ext cx="3131930" cy="1944574"/>
                          </a:xfrm>
                          <a:prstGeom prst="rect">
                            <a:avLst/>
                          </a:prstGeom>
                          <a:solidFill>
                            <a:srgbClr val="FFFFFF">
                              <a:alpha val="6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0B8C" w:rsidRDefault="003F0B8C" w:rsidP="00A261AA">
                              <w:pPr>
                                <w:pStyle w:val="Heading3"/>
                                <w:spacing w:before="0"/>
                              </w:pPr>
                              <w:r>
                                <w:t>The Future</w:t>
                              </w:r>
                            </w:p>
                            <w:p w:rsidR="003F0B8C" w:rsidRDefault="003F0B8C" w:rsidP="00A261AA">
                              <w:pPr>
                                <w:pStyle w:val="NoSpacing"/>
                                <w:rPr>
                                  <w:noProof w:val="0"/>
                                  <w:sz w:val="18"/>
                                </w:rPr>
                              </w:pPr>
                              <w:r w:rsidRPr="003F0B8C">
                                <w:rPr>
                                  <w:noProof w:val="0"/>
                                  <w:sz w:val="18"/>
                                </w:rPr>
                                <w:t xml:space="preserve">Waterford </w:t>
                              </w:r>
                              <w:r>
                                <w:rPr>
                                  <w:noProof w:val="0"/>
                                  <w:sz w:val="18"/>
                                </w:rPr>
                                <w:t xml:space="preserve">Agricultural Sciences aims to continue to have a major impact on agricultural education for years to come by providing the most relevant and rigorous content in its curriculum, by continuing to develop innovative strategies for career exploration and preparation, and by enhancing the manner in which students become more responsible adults and more effective leaders. </w:t>
                              </w:r>
                            </w:p>
                            <w:p w:rsidR="003F0B8C" w:rsidRDefault="003F0B8C" w:rsidP="003F0B8C">
                              <w:pPr>
                                <w:pStyle w:val="NoSpacing"/>
                                <w:ind w:left="360"/>
                                <w:rPr>
                                  <w:noProof w:val="0"/>
                                  <w:sz w:val="18"/>
                                </w:rPr>
                              </w:pPr>
                              <w:r>
                                <w:rPr>
                                  <w:noProof w:val="0"/>
                                  <w:sz w:val="18"/>
                                </w:rPr>
                                <w:t>To do this, we will ne</w:t>
                              </w:r>
                              <w:r w:rsidR="00DB5989">
                                <w:rPr>
                                  <w:noProof w:val="0"/>
                                  <w:sz w:val="18"/>
                                </w:rPr>
                                <w:t>e</w:t>
                              </w:r>
                              <w:r>
                                <w:rPr>
                                  <w:noProof w:val="0"/>
                                  <w:sz w:val="18"/>
                                </w:rPr>
                                <w:t xml:space="preserve">d to address the following: </w:t>
                              </w:r>
                            </w:p>
                            <w:p w:rsidR="003F0B8C" w:rsidRDefault="003F0B8C" w:rsidP="003F0B8C">
                              <w:pPr>
                                <w:pStyle w:val="NoSpacing"/>
                                <w:numPr>
                                  <w:ilvl w:val="0"/>
                                  <w:numId w:val="10"/>
                                </w:numPr>
                                <w:rPr>
                                  <w:noProof w:val="0"/>
                                  <w:sz w:val="18"/>
                                </w:rPr>
                              </w:pPr>
                              <w:r w:rsidRPr="003F0B8C">
                                <w:rPr>
                                  <w:noProof w:val="0"/>
                                  <w:sz w:val="18"/>
                                  <w:u w:val="single"/>
                                </w:rPr>
                                <w:t>Shortage of Qualified Instructors</w:t>
                              </w:r>
                              <w:r>
                                <w:rPr>
                                  <w:noProof w:val="0"/>
                                  <w:sz w:val="18"/>
                                </w:rPr>
                                <w:t xml:space="preserve">: </w:t>
                              </w:r>
                              <w:r w:rsidR="00DB5989">
                                <w:rPr>
                                  <w:noProof w:val="0"/>
                                  <w:sz w:val="18"/>
                                </w:rPr>
                                <w:t>T</w:t>
                              </w:r>
                              <w:r>
                                <w:rPr>
                                  <w:noProof w:val="0"/>
                                  <w:sz w:val="18"/>
                                </w:rPr>
                                <w:t xml:space="preserve">he biggest threat to agricultural education at the local, state, and national level is a shortage of agricultural instructors.  Currently we have one instructor for nine courses (of which seven are different classes). State and nationally, the number of instructors leaving the profession is greater than those entering it, and most </w:t>
                              </w:r>
                              <w:r w:rsidR="00C52B39">
                                <w:rPr>
                                  <w:noProof w:val="0"/>
                                  <w:sz w:val="18"/>
                                </w:rPr>
                                <w:t xml:space="preserve">new </w:t>
                              </w:r>
                              <w:r>
                                <w:rPr>
                                  <w:noProof w:val="0"/>
                                  <w:sz w:val="18"/>
                                </w:rPr>
                                <w:t xml:space="preserve">instructors do not stay in the profession beyond five years. </w:t>
                              </w:r>
                            </w:p>
                            <w:p w:rsidR="003F0B8C" w:rsidRDefault="003F0B8C" w:rsidP="003F0B8C">
                              <w:pPr>
                                <w:pStyle w:val="NoSpacing"/>
                                <w:numPr>
                                  <w:ilvl w:val="0"/>
                                  <w:numId w:val="10"/>
                                </w:numPr>
                                <w:rPr>
                                  <w:noProof w:val="0"/>
                                  <w:sz w:val="18"/>
                                </w:rPr>
                              </w:pPr>
                              <w:r>
                                <w:rPr>
                                  <w:noProof w:val="0"/>
                                  <w:sz w:val="18"/>
                                  <w:u w:val="single"/>
                                </w:rPr>
                                <w:t>Enhanced Innovation</w:t>
                              </w:r>
                              <w:r>
                                <w:rPr>
                                  <w:noProof w:val="0"/>
                                  <w:sz w:val="18"/>
                                </w:rPr>
                                <w:t xml:space="preserve">:  </w:t>
                              </w:r>
                              <w:r w:rsidR="00A261AA">
                                <w:rPr>
                                  <w:noProof w:val="0"/>
                                  <w:sz w:val="18"/>
                                </w:rPr>
                                <w:t>I</w:t>
                              </w:r>
                              <w:r w:rsidR="0040469A">
                                <w:rPr>
                                  <w:noProof w:val="0"/>
                                  <w:sz w:val="18"/>
                                </w:rPr>
                                <w:t>ncreasingly we will need education</w:t>
                              </w:r>
                              <w:r w:rsidR="008B5B0F">
                                <w:rPr>
                                  <w:noProof w:val="0"/>
                                  <w:sz w:val="18"/>
                                </w:rPr>
                                <w:t>al programs</w:t>
                              </w:r>
                              <w:r w:rsidR="0040469A">
                                <w:rPr>
                                  <w:noProof w:val="0"/>
                                  <w:sz w:val="18"/>
                                </w:rPr>
                                <w:t xml:space="preserve"> that blur the line between the school and the community and smoothen the transition from high school to college. To do so, </w:t>
                              </w:r>
                              <w:r w:rsidR="00A261AA">
                                <w:rPr>
                                  <w:noProof w:val="0"/>
                                  <w:sz w:val="18"/>
                                </w:rPr>
                                <w:t xml:space="preserve">education will have to change to become </w:t>
                              </w:r>
                              <w:r w:rsidR="009B5C67">
                                <w:rPr>
                                  <w:noProof w:val="0"/>
                                  <w:sz w:val="18"/>
                                </w:rPr>
                                <w:t>independent</w:t>
                              </w:r>
                              <w:r w:rsidR="00A261AA">
                                <w:rPr>
                                  <w:noProof w:val="0"/>
                                  <w:sz w:val="18"/>
                                </w:rPr>
                                <w:t xml:space="preserve"> like college and </w:t>
                              </w:r>
                              <w:r w:rsidR="00C043E4">
                                <w:rPr>
                                  <w:noProof w:val="0"/>
                                  <w:sz w:val="18"/>
                                </w:rPr>
                                <w:t xml:space="preserve">be </w:t>
                              </w:r>
                              <w:r w:rsidR="009B5C67">
                                <w:rPr>
                                  <w:noProof w:val="0"/>
                                  <w:sz w:val="18"/>
                                </w:rPr>
                                <w:t xml:space="preserve">assessed </w:t>
                              </w:r>
                              <w:r w:rsidR="00A261AA">
                                <w:rPr>
                                  <w:noProof w:val="0"/>
                                  <w:sz w:val="18"/>
                                </w:rPr>
                                <w:t>like the workplace. Learning will have to become more stud</w:t>
                              </w:r>
                              <w:r w:rsidR="00135935">
                                <w:rPr>
                                  <w:noProof w:val="0"/>
                                  <w:sz w:val="18"/>
                                </w:rPr>
                                <w:t>ent-centered and student-</w:t>
                              </w:r>
                              <w:r w:rsidR="00DB5989">
                                <w:rPr>
                                  <w:noProof w:val="0"/>
                                  <w:sz w:val="18"/>
                                </w:rPr>
                                <w:t>driven.  D</w:t>
                              </w:r>
                              <w:r w:rsidR="00A261AA">
                                <w:rPr>
                                  <w:noProof w:val="0"/>
                                  <w:sz w:val="18"/>
                                </w:rPr>
                                <w:t xml:space="preserve">ata collection from authentic assessments </w:t>
                              </w:r>
                              <w:r w:rsidR="00DB5989">
                                <w:rPr>
                                  <w:noProof w:val="0"/>
                                  <w:sz w:val="18"/>
                                </w:rPr>
                                <w:t xml:space="preserve">will </w:t>
                              </w:r>
                              <w:r w:rsidR="00A261AA">
                                <w:rPr>
                                  <w:noProof w:val="0"/>
                                  <w:sz w:val="18"/>
                                </w:rPr>
                                <w:t xml:space="preserve">determine the pace of independent instruction via multiple kinds of media. A 5-day, 8-hour instructional style may have to be replaced by unscheduled </w:t>
                              </w:r>
                              <w:r w:rsidR="00DB5989">
                                <w:rPr>
                                  <w:noProof w:val="0"/>
                                  <w:sz w:val="18"/>
                                </w:rPr>
                                <w:t>student-driven</w:t>
                              </w:r>
                              <w:r w:rsidR="00A261AA">
                                <w:rPr>
                                  <w:noProof w:val="0"/>
                                  <w:sz w:val="18"/>
                                </w:rPr>
                                <w:t xml:space="preserve"> instruction measured by real-world assessments scheduled individually between the student and the teacher. </w:t>
                              </w:r>
                            </w:p>
                            <w:p w:rsidR="00A261AA" w:rsidRDefault="00A261AA" w:rsidP="003F0B8C">
                              <w:pPr>
                                <w:pStyle w:val="NoSpacing"/>
                                <w:numPr>
                                  <w:ilvl w:val="0"/>
                                  <w:numId w:val="10"/>
                                </w:numPr>
                                <w:rPr>
                                  <w:noProof w:val="0"/>
                                  <w:sz w:val="18"/>
                                </w:rPr>
                              </w:pPr>
                              <w:r>
                                <w:rPr>
                                  <w:noProof w:val="0"/>
                                  <w:sz w:val="18"/>
                                  <w:u w:val="single"/>
                                </w:rPr>
                                <w:t>Student Professional Development</w:t>
                              </w:r>
                              <w:r>
                                <w:rPr>
                                  <w:noProof w:val="0"/>
                                  <w:sz w:val="18"/>
                                </w:rPr>
                                <w:t xml:space="preserve">: Students will need opportunities within the high school to gain career preparatory experiences that will prepare them for the career opportunities that they will need outside of the high school before they graduate. These opportunities may also serve as the venue for </w:t>
                              </w:r>
                              <w:r w:rsidR="009B5C67">
                                <w:rPr>
                                  <w:noProof w:val="0"/>
                                  <w:sz w:val="18"/>
                                </w:rPr>
                                <w:t xml:space="preserve">the kinds of </w:t>
                              </w:r>
                              <w:r>
                                <w:rPr>
                                  <w:noProof w:val="0"/>
                                  <w:sz w:val="18"/>
                                </w:rPr>
                                <w:t>authentic assessment needed to measure the progress of independent instruction. For this to be feasible, schools will need facilities that can enable opportunities that resemble the careers for which students are being prepared.</w:t>
                              </w:r>
                            </w:p>
                            <w:p w:rsidR="00A261AA" w:rsidRPr="003F0B8C" w:rsidRDefault="00A261AA" w:rsidP="003F0B8C">
                              <w:pPr>
                                <w:pStyle w:val="NoSpacing"/>
                                <w:numPr>
                                  <w:ilvl w:val="0"/>
                                  <w:numId w:val="10"/>
                                </w:numPr>
                                <w:rPr>
                                  <w:noProof w:val="0"/>
                                  <w:sz w:val="18"/>
                                </w:rPr>
                              </w:pPr>
                              <w:r>
                                <w:rPr>
                                  <w:noProof w:val="0"/>
                                  <w:sz w:val="18"/>
                                  <w:u w:val="single"/>
                                </w:rPr>
                                <w:t>Teachers as Trusted Facilitators</w:t>
                              </w:r>
                              <w:r>
                                <w:rPr>
                                  <w:noProof w:val="0"/>
                                  <w:sz w:val="18"/>
                                </w:rPr>
                                <w:t xml:space="preserve">: Teachers will need to blend traditional </w:t>
                              </w:r>
                              <w:r w:rsidR="006A3EE9">
                                <w:rPr>
                                  <w:noProof w:val="0"/>
                                  <w:sz w:val="18"/>
                                </w:rPr>
                                <w:t>teaching</w:t>
                              </w:r>
                              <w:r>
                                <w:rPr>
                                  <w:noProof w:val="0"/>
                                  <w:sz w:val="18"/>
                                </w:rPr>
                                <w:t xml:space="preserve"> with independent instruction and</w:t>
                              </w:r>
                              <w:r w:rsidR="006A3EE9">
                                <w:rPr>
                                  <w:noProof w:val="0"/>
                                  <w:sz w:val="18"/>
                                </w:rPr>
                                <w:t xml:space="preserve"> offsite</w:t>
                              </w:r>
                              <w:r>
                                <w:rPr>
                                  <w:noProof w:val="0"/>
                                  <w:sz w:val="18"/>
                                </w:rPr>
                                <w:t xml:space="preserve"> career preparatory experiences in order to create a learning environment that prepares students for all components of their future. For this to be feasible, teachers will need the professional </w:t>
                              </w:r>
                              <w:r w:rsidR="00532DDD">
                                <w:rPr>
                                  <w:noProof w:val="0"/>
                                  <w:sz w:val="18"/>
                                </w:rPr>
                                <w:t xml:space="preserve">support </w:t>
                              </w:r>
                              <w:r>
                                <w:rPr>
                                  <w:noProof w:val="0"/>
                                  <w:sz w:val="18"/>
                                </w:rPr>
                                <w:t xml:space="preserve">and </w:t>
                              </w:r>
                              <w:r w:rsidR="00532DDD">
                                <w:rPr>
                                  <w:noProof w:val="0"/>
                                  <w:sz w:val="18"/>
                                </w:rPr>
                                <w:t xml:space="preserve">development </w:t>
                              </w:r>
                              <w:r>
                                <w:rPr>
                                  <w:noProof w:val="0"/>
                                  <w:sz w:val="18"/>
                                </w:rPr>
                                <w:t>to make independent decisions on a case by case basis based on the needs of their students</w:t>
                              </w:r>
                              <w:r w:rsidR="008314FC">
                                <w:rPr>
                                  <w:noProof w:val="0"/>
                                  <w:sz w:val="18"/>
                                </w:rPr>
                                <w:t>. These needs will need to be</w:t>
                              </w:r>
                              <w:r>
                                <w:rPr>
                                  <w:noProof w:val="0"/>
                                  <w:sz w:val="18"/>
                                </w:rPr>
                                <w:t xml:space="preserve"> determined through both data collection as well as through fostering deep and meaningful personal relationships with </w:t>
                              </w:r>
                              <w:r w:rsidR="00514914">
                                <w:rPr>
                                  <w:noProof w:val="0"/>
                                  <w:sz w:val="18"/>
                                </w:rPr>
                                <w:t>small groups of students in moderat</w:t>
                              </w:r>
                              <w:r w:rsidR="006A3EE9">
                                <w:rPr>
                                  <w:noProof w:val="0"/>
                                  <w:sz w:val="18"/>
                                </w:rPr>
                                <w:t xml:space="preserve">ely-sized </w:t>
                              </w:r>
                              <w:r w:rsidR="00514914">
                                <w:rPr>
                                  <w:noProof w:val="0"/>
                                  <w:sz w:val="18"/>
                                </w:rPr>
                                <w:t>class</w:t>
                              </w:r>
                              <w:r w:rsidR="006A3EE9">
                                <w:rPr>
                                  <w:noProof w:val="0"/>
                                  <w:sz w:val="18"/>
                                </w:rPr>
                                <w:t>es</w:t>
                              </w:r>
                              <w:r w:rsidR="00514914">
                                <w:rPr>
                                  <w:noProof w:val="0"/>
                                  <w:sz w:val="18"/>
                                </w:rPr>
                                <w:t xml:space="preserve">.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D83FD6" id="Group 173" o:spid="_x0000_s1031" style="position:absolute;left:0;text-align:left;margin-left:269.45pt;margin-top:214.1pt;width:320.65pt;height:498pt;z-index:251704320;mso-wrap-distance-left:18pt;mso-wrap-distance-right:18pt;mso-position-horizontal:right;mso-position-horizontal-relative:margin;mso-position-vertical-relative:margin;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">
                <v:rect id="Rectangle 174" o:spid="_x0000_s1032"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QU8MA&#10;AADcAAAADwAAAGRycy9kb3ducmV2LnhtbERPTWvCQBC9F/oflhF6azZKiU10lSKW2mNiEbwN2TEJ&#10;ZmfD7tbEf98tFHqbx/uc9XYyvbiR851lBfMkBUFcW91xo+Dr+P78CsIHZI29ZVJwJw/bzePDGgtt&#10;Ry7pVoVGxBD2BSpoQxgKKX3dkkGf2IE4chfrDIYIXSO1wzGGm14u0jSTBjuODS0OtGupvlbfRkGe&#10;LT5defo4j5f7eL42Szzke1TqaTa9rUAEmsK/+M990HH+8gV+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vQU8MAAADcAAAADwAAAAAAAAAAAAAAAACYAgAAZHJzL2Rv&#10;d25yZXYueG1sUEsFBgAAAAAEAAQA9QAAAIgDAAAAAA==&#10;" fillcolor="white [3212]" stroked="f" strokeweight="2pt">
                  <v:fill opacity="0"/>
                </v:rect>
                <v:group id="Group 175" o:spid="_x0000_s1033"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34"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Q0MEA&#10;AADcAAAADwAAAGRycy9kb3ducmV2LnhtbERPTWuDQBC9F/oflgnkUpK1HmwwWcUKDT0VkpacB3fi&#10;iu6suJto/323UOhtHu9zDuViB3GnyXeOFTxvExDEjdMdtwq+Pt82OxA+IGscHJOCb/JQFo8PB8y1&#10;m/lE93NoRQxhn6MCE8KYS+kbQxb91o3Ekbu6yWKIcGqlnnCO4XaQaZJk0mLHscHgSLWhpj/frIK+&#10;qY/ziZ4ur7pqsSLzMac3Umq9Wqo9iEBL+Bf/ud91nP+Swe8z8QJ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9UNDBAAAA3AAAAA8AAAAAAAAAAAAAAAAAmAIAAGRycy9kb3du&#10;cmV2LnhtbFBLBQYAAAAABAAEAPUAAACGAwAAAAA=&#10;" path="m,l2240281,,1659256,222885,,822960,,xe" fillcolor="#549e39 [3204]" stroked="f" strokeweight="2pt">
                    <v:path arrowok="t" o:connecttype="custom" o:connectlocs="0,0;1466258,0;1085979,274158;0,1012274;0,0" o:connectangles="0,0,0,0,0"/>
                  </v:shape>
                  <v:rect id="Rectangle 177" o:spid="_x0000_s1035"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bscA&#10;AADcAAAADwAAAGRycy9kb3ducmV2LnhtbESPQWvCQBCF74L/YRmhN91YSpXUVWyhVCsIsULpbdgd&#10;k2h2NmS3Me2vdwXB2wzvvW/ezBadrURLjS8dKxiPEhDE2pmScwX7r/fhFIQPyAYrx6Tgjzws5v3e&#10;DFPjzpxRuwu5iBD2KSooQqhTKb0uyKIfuZo4agfXWAxxbXJpGjxHuK3kY5I8S4slxwsF1vRWkD7t&#10;fm2k7PU2+/mon143322WfK7z/6NeKvUw6JYvIAJ14W6+pVcm1p9M4PpMnE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P5m7HAAAA3AAAAA8AAAAAAAAAAAAAAAAAmAIAAGRy&#10;cy9kb3ducmV2LnhtbFBLBQYAAAAABAAEAPUAAACMAwAAAAA=&#10;" stroked="f" strokeweight="2pt">
                    <v:fill r:id="rId18" o:title="" recolor="t" rotate="t" type="frame"/>
                  </v:rect>
                </v:group>
                <v:shape id="Text Box 178" o:spid="_x0000_s1036" type="#_x0000_t202" style="position:absolute;left:870;top:543;width:31319;height:19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OXMYA&#10;AADcAAAADwAAAGRycy9kb3ducmV2LnhtbESPQUsDMRCF74L/IYzgRWy2e2hlbVpEkFakYOtevE03&#10;4+7iZrIkaRv/fedQ8DbDe/PeN4tVdoM6UYi9ZwPTSQGKuPG259ZA/fX2+AQqJmSLg2cy8EcRVsvb&#10;mwVW1p95R6d9apWEcKzQQJfSWGkdm44cxokfiUX78cFhkjW02gY8S7gbdFkUM+2wZ2nocKTXjprf&#10;/dEZCE09L78f3utD3OZDLtfh09GHMfd3+eUZVKKc/s3X640V/LnQyjMygV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BOXMYAAADcAAAADwAAAAAAAAAAAAAAAACYAgAAZHJz&#10;L2Rvd25yZXYueG1sUEsFBgAAAAAEAAQA9QAAAIsDAAAAAA==&#10;" stroked="f" strokeweight=".5pt">
                  <v:fill opacity="45746f"/>
                  <v:textbox inset="3.6pt,7.2pt,0,0">
                    <w:txbxContent>
                      <w:p w:rsidR="003F0B8C" w:rsidRDefault="003F0B8C" w:rsidP="00A261AA">
                        <w:pPr>
                          <w:pStyle w:val="Heading3"/>
                          <w:spacing w:before="0"/>
                        </w:pPr>
                        <w:r>
                          <w:t>The Future</w:t>
                        </w:r>
                      </w:p>
                      <w:p w:rsidR="003F0B8C" w:rsidRDefault="003F0B8C" w:rsidP="00A261AA">
                        <w:pPr>
                          <w:pStyle w:val="NoSpacing"/>
                          <w:rPr>
                            <w:noProof w:val="0"/>
                            <w:sz w:val="18"/>
                          </w:rPr>
                        </w:pPr>
                        <w:r w:rsidRPr="003F0B8C">
                          <w:rPr>
                            <w:noProof w:val="0"/>
                            <w:sz w:val="18"/>
                          </w:rPr>
                          <w:t xml:space="preserve">Waterford </w:t>
                        </w:r>
                        <w:r>
                          <w:rPr>
                            <w:noProof w:val="0"/>
                            <w:sz w:val="18"/>
                          </w:rPr>
                          <w:t xml:space="preserve">Agricultural Sciences aims to continue to have a major impact on agricultural education for years to come by providing the most relevant and rigorous content in its curriculum, by continuing to develop innovative strategies for career exploration and preparation, and by enhancing the manner in which students become more responsible adults and more effective leaders. </w:t>
                        </w:r>
                      </w:p>
                      <w:p w:rsidR="003F0B8C" w:rsidRDefault="003F0B8C" w:rsidP="003F0B8C">
                        <w:pPr>
                          <w:pStyle w:val="NoSpacing"/>
                          <w:ind w:left="360"/>
                          <w:rPr>
                            <w:noProof w:val="0"/>
                            <w:sz w:val="18"/>
                          </w:rPr>
                        </w:pPr>
                        <w:r>
                          <w:rPr>
                            <w:noProof w:val="0"/>
                            <w:sz w:val="18"/>
                          </w:rPr>
                          <w:t>To do this, we will ne</w:t>
                        </w:r>
                        <w:r w:rsidR="00DB5989">
                          <w:rPr>
                            <w:noProof w:val="0"/>
                            <w:sz w:val="18"/>
                          </w:rPr>
                          <w:t>e</w:t>
                        </w:r>
                        <w:r>
                          <w:rPr>
                            <w:noProof w:val="0"/>
                            <w:sz w:val="18"/>
                          </w:rPr>
                          <w:t xml:space="preserve">d to address the following: </w:t>
                        </w:r>
                      </w:p>
                      <w:p w:rsidR="003F0B8C" w:rsidRDefault="003F0B8C" w:rsidP="003F0B8C">
                        <w:pPr>
                          <w:pStyle w:val="NoSpacing"/>
                          <w:numPr>
                            <w:ilvl w:val="0"/>
                            <w:numId w:val="10"/>
                          </w:numPr>
                          <w:rPr>
                            <w:noProof w:val="0"/>
                            <w:sz w:val="18"/>
                          </w:rPr>
                        </w:pPr>
                        <w:r w:rsidRPr="003F0B8C">
                          <w:rPr>
                            <w:noProof w:val="0"/>
                            <w:sz w:val="18"/>
                            <w:u w:val="single"/>
                          </w:rPr>
                          <w:t>Shortage of Qualified Instructors</w:t>
                        </w:r>
                        <w:r>
                          <w:rPr>
                            <w:noProof w:val="0"/>
                            <w:sz w:val="18"/>
                          </w:rPr>
                          <w:t xml:space="preserve">: </w:t>
                        </w:r>
                        <w:r w:rsidR="00DB5989">
                          <w:rPr>
                            <w:noProof w:val="0"/>
                            <w:sz w:val="18"/>
                          </w:rPr>
                          <w:t>T</w:t>
                        </w:r>
                        <w:r>
                          <w:rPr>
                            <w:noProof w:val="0"/>
                            <w:sz w:val="18"/>
                          </w:rPr>
                          <w:t xml:space="preserve">he biggest threat to agricultural education at the local, state, and national level is a shortage of agricultural instructors.  Currently we have one instructor for nine courses (of which seven are different classes). State and nationally, the number of instructors leaving the profession is greater than those entering it, and most </w:t>
                        </w:r>
                        <w:r w:rsidR="00C52B39">
                          <w:rPr>
                            <w:noProof w:val="0"/>
                            <w:sz w:val="18"/>
                          </w:rPr>
                          <w:t xml:space="preserve">new </w:t>
                        </w:r>
                        <w:r>
                          <w:rPr>
                            <w:noProof w:val="0"/>
                            <w:sz w:val="18"/>
                          </w:rPr>
                          <w:t xml:space="preserve">instructors do not stay in the profession beyond five years. </w:t>
                        </w:r>
                      </w:p>
                      <w:p w:rsidR="003F0B8C" w:rsidRDefault="003F0B8C" w:rsidP="003F0B8C">
                        <w:pPr>
                          <w:pStyle w:val="NoSpacing"/>
                          <w:numPr>
                            <w:ilvl w:val="0"/>
                            <w:numId w:val="10"/>
                          </w:numPr>
                          <w:rPr>
                            <w:noProof w:val="0"/>
                            <w:sz w:val="18"/>
                          </w:rPr>
                        </w:pPr>
                        <w:r>
                          <w:rPr>
                            <w:noProof w:val="0"/>
                            <w:sz w:val="18"/>
                            <w:u w:val="single"/>
                          </w:rPr>
                          <w:t>Enhanced Innovation</w:t>
                        </w:r>
                        <w:r>
                          <w:rPr>
                            <w:noProof w:val="0"/>
                            <w:sz w:val="18"/>
                          </w:rPr>
                          <w:t xml:space="preserve">:  </w:t>
                        </w:r>
                        <w:r w:rsidR="00A261AA">
                          <w:rPr>
                            <w:noProof w:val="0"/>
                            <w:sz w:val="18"/>
                          </w:rPr>
                          <w:t>I</w:t>
                        </w:r>
                        <w:r w:rsidR="0040469A">
                          <w:rPr>
                            <w:noProof w:val="0"/>
                            <w:sz w:val="18"/>
                          </w:rPr>
                          <w:t>ncreasingly we will need education</w:t>
                        </w:r>
                        <w:r w:rsidR="008B5B0F">
                          <w:rPr>
                            <w:noProof w:val="0"/>
                            <w:sz w:val="18"/>
                          </w:rPr>
                          <w:t>al programs</w:t>
                        </w:r>
                        <w:r w:rsidR="0040469A">
                          <w:rPr>
                            <w:noProof w:val="0"/>
                            <w:sz w:val="18"/>
                          </w:rPr>
                          <w:t xml:space="preserve"> that blur the line between the school and the community and smoothen the transition from high school to college. To do so, </w:t>
                        </w:r>
                        <w:r w:rsidR="00A261AA">
                          <w:rPr>
                            <w:noProof w:val="0"/>
                            <w:sz w:val="18"/>
                          </w:rPr>
                          <w:t xml:space="preserve">education will have to change to become </w:t>
                        </w:r>
                        <w:r w:rsidR="009B5C67">
                          <w:rPr>
                            <w:noProof w:val="0"/>
                            <w:sz w:val="18"/>
                          </w:rPr>
                          <w:t>independent</w:t>
                        </w:r>
                        <w:r w:rsidR="00A261AA">
                          <w:rPr>
                            <w:noProof w:val="0"/>
                            <w:sz w:val="18"/>
                          </w:rPr>
                          <w:t xml:space="preserve"> like college and </w:t>
                        </w:r>
                        <w:r w:rsidR="00C043E4">
                          <w:rPr>
                            <w:noProof w:val="0"/>
                            <w:sz w:val="18"/>
                          </w:rPr>
                          <w:t xml:space="preserve">be </w:t>
                        </w:r>
                        <w:r w:rsidR="009B5C67">
                          <w:rPr>
                            <w:noProof w:val="0"/>
                            <w:sz w:val="18"/>
                          </w:rPr>
                          <w:t xml:space="preserve">assessed </w:t>
                        </w:r>
                        <w:r w:rsidR="00A261AA">
                          <w:rPr>
                            <w:noProof w:val="0"/>
                            <w:sz w:val="18"/>
                          </w:rPr>
                          <w:t>like the workplace. Learning will have to become more stud</w:t>
                        </w:r>
                        <w:r w:rsidR="00135935">
                          <w:rPr>
                            <w:noProof w:val="0"/>
                            <w:sz w:val="18"/>
                          </w:rPr>
                          <w:t>ent-centered and student-</w:t>
                        </w:r>
                        <w:r w:rsidR="00DB5989">
                          <w:rPr>
                            <w:noProof w:val="0"/>
                            <w:sz w:val="18"/>
                          </w:rPr>
                          <w:t>driven.  D</w:t>
                        </w:r>
                        <w:r w:rsidR="00A261AA">
                          <w:rPr>
                            <w:noProof w:val="0"/>
                            <w:sz w:val="18"/>
                          </w:rPr>
                          <w:t xml:space="preserve">ata collection from authentic assessments </w:t>
                        </w:r>
                        <w:r w:rsidR="00DB5989">
                          <w:rPr>
                            <w:noProof w:val="0"/>
                            <w:sz w:val="18"/>
                          </w:rPr>
                          <w:t xml:space="preserve">will </w:t>
                        </w:r>
                        <w:r w:rsidR="00A261AA">
                          <w:rPr>
                            <w:noProof w:val="0"/>
                            <w:sz w:val="18"/>
                          </w:rPr>
                          <w:t xml:space="preserve">determine the pace of independent instruction via multiple kinds of media. A 5-day, 8-hour instructional style may have to be replaced by unscheduled </w:t>
                        </w:r>
                        <w:r w:rsidR="00DB5989">
                          <w:rPr>
                            <w:noProof w:val="0"/>
                            <w:sz w:val="18"/>
                          </w:rPr>
                          <w:t>student-driven</w:t>
                        </w:r>
                        <w:r w:rsidR="00A261AA">
                          <w:rPr>
                            <w:noProof w:val="0"/>
                            <w:sz w:val="18"/>
                          </w:rPr>
                          <w:t xml:space="preserve"> instruction measured by real-world assessments scheduled individually between the student and the teacher. </w:t>
                        </w:r>
                      </w:p>
                      <w:p w:rsidR="00A261AA" w:rsidRDefault="00A261AA" w:rsidP="003F0B8C">
                        <w:pPr>
                          <w:pStyle w:val="NoSpacing"/>
                          <w:numPr>
                            <w:ilvl w:val="0"/>
                            <w:numId w:val="10"/>
                          </w:numPr>
                          <w:rPr>
                            <w:noProof w:val="0"/>
                            <w:sz w:val="18"/>
                          </w:rPr>
                        </w:pPr>
                        <w:r>
                          <w:rPr>
                            <w:noProof w:val="0"/>
                            <w:sz w:val="18"/>
                            <w:u w:val="single"/>
                          </w:rPr>
                          <w:t>Student Professional Development</w:t>
                        </w:r>
                        <w:r>
                          <w:rPr>
                            <w:noProof w:val="0"/>
                            <w:sz w:val="18"/>
                          </w:rPr>
                          <w:t xml:space="preserve">: Students will need opportunities within the high school to gain career preparatory experiences that will prepare them for the career opportunities that they will need outside of the high school before they graduate. These opportunities may also serve as the venue for </w:t>
                        </w:r>
                        <w:r w:rsidR="009B5C67">
                          <w:rPr>
                            <w:noProof w:val="0"/>
                            <w:sz w:val="18"/>
                          </w:rPr>
                          <w:t xml:space="preserve">the kinds of </w:t>
                        </w:r>
                        <w:r>
                          <w:rPr>
                            <w:noProof w:val="0"/>
                            <w:sz w:val="18"/>
                          </w:rPr>
                          <w:t>authentic assessment needed to measure the progress of independent instruction. For this to be feasible, schools will need facilities that can enable opportunities that resemble the careers for which students are being prepared.</w:t>
                        </w:r>
                      </w:p>
                      <w:p w:rsidR="00A261AA" w:rsidRPr="003F0B8C" w:rsidRDefault="00A261AA" w:rsidP="003F0B8C">
                        <w:pPr>
                          <w:pStyle w:val="NoSpacing"/>
                          <w:numPr>
                            <w:ilvl w:val="0"/>
                            <w:numId w:val="10"/>
                          </w:numPr>
                          <w:rPr>
                            <w:noProof w:val="0"/>
                            <w:sz w:val="18"/>
                          </w:rPr>
                        </w:pPr>
                        <w:r>
                          <w:rPr>
                            <w:noProof w:val="0"/>
                            <w:sz w:val="18"/>
                            <w:u w:val="single"/>
                          </w:rPr>
                          <w:t>Teachers as Trusted Facilitators</w:t>
                        </w:r>
                        <w:r>
                          <w:rPr>
                            <w:noProof w:val="0"/>
                            <w:sz w:val="18"/>
                          </w:rPr>
                          <w:t xml:space="preserve">: Teachers will need to blend traditional </w:t>
                        </w:r>
                        <w:r w:rsidR="006A3EE9">
                          <w:rPr>
                            <w:noProof w:val="0"/>
                            <w:sz w:val="18"/>
                          </w:rPr>
                          <w:t>teaching</w:t>
                        </w:r>
                        <w:r>
                          <w:rPr>
                            <w:noProof w:val="0"/>
                            <w:sz w:val="18"/>
                          </w:rPr>
                          <w:t xml:space="preserve"> with independent instruction and</w:t>
                        </w:r>
                        <w:r w:rsidR="006A3EE9">
                          <w:rPr>
                            <w:noProof w:val="0"/>
                            <w:sz w:val="18"/>
                          </w:rPr>
                          <w:t xml:space="preserve"> offsite</w:t>
                        </w:r>
                        <w:r>
                          <w:rPr>
                            <w:noProof w:val="0"/>
                            <w:sz w:val="18"/>
                          </w:rPr>
                          <w:t xml:space="preserve"> career preparatory experiences in order to create a learning environment that prepares students for all components of their future. For this to be feasible, teachers will need the professional </w:t>
                        </w:r>
                        <w:r w:rsidR="00532DDD">
                          <w:rPr>
                            <w:noProof w:val="0"/>
                            <w:sz w:val="18"/>
                          </w:rPr>
                          <w:t xml:space="preserve">support </w:t>
                        </w:r>
                        <w:r>
                          <w:rPr>
                            <w:noProof w:val="0"/>
                            <w:sz w:val="18"/>
                          </w:rPr>
                          <w:t xml:space="preserve">and </w:t>
                        </w:r>
                        <w:r w:rsidR="00532DDD">
                          <w:rPr>
                            <w:noProof w:val="0"/>
                            <w:sz w:val="18"/>
                          </w:rPr>
                          <w:t xml:space="preserve">development </w:t>
                        </w:r>
                        <w:r>
                          <w:rPr>
                            <w:noProof w:val="0"/>
                            <w:sz w:val="18"/>
                          </w:rPr>
                          <w:t>to make independent decisions on a case by case basis based on the needs of their students</w:t>
                        </w:r>
                        <w:r w:rsidR="008314FC">
                          <w:rPr>
                            <w:noProof w:val="0"/>
                            <w:sz w:val="18"/>
                          </w:rPr>
                          <w:t>. These needs will need to be</w:t>
                        </w:r>
                        <w:r>
                          <w:rPr>
                            <w:noProof w:val="0"/>
                            <w:sz w:val="18"/>
                          </w:rPr>
                          <w:t xml:space="preserve"> determined through both data collection as well as through fostering deep and meaningful personal relationships with </w:t>
                        </w:r>
                        <w:r w:rsidR="00514914">
                          <w:rPr>
                            <w:noProof w:val="0"/>
                            <w:sz w:val="18"/>
                          </w:rPr>
                          <w:t>small groups of students in moderat</w:t>
                        </w:r>
                        <w:r w:rsidR="006A3EE9">
                          <w:rPr>
                            <w:noProof w:val="0"/>
                            <w:sz w:val="18"/>
                          </w:rPr>
                          <w:t xml:space="preserve">ely-sized </w:t>
                        </w:r>
                        <w:r w:rsidR="00514914">
                          <w:rPr>
                            <w:noProof w:val="0"/>
                            <w:sz w:val="18"/>
                          </w:rPr>
                          <w:t>class</w:t>
                        </w:r>
                        <w:r w:rsidR="006A3EE9">
                          <w:rPr>
                            <w:noProof w:val="0"/>
                            <w:sz w:val="18"/>
                          </w:rPr>
                          <w:t>es</w:t>
                        </w:r>
                        <w:r w:rsidR="00514914">
                          <w:rPr>
                            <w:noProof w:val="0"/>
                            <w:sz w:val="18"/>
                          </w:rPr>
                          <w:t xml:space="preserve">. </w:t>
                        </w:r>
                      </w:p>
                    </w:txbxContent>
                  </v:textbox>
                </v:shape>
                <w10:wrap type="square" anchorx="margin" anchory="margin"/>
              </v:group>
            </w:pict>
          </mc:Fallback>
        </mc:AlternateContent>
      </w:r>
      <w:r w:rsidR="004E2349" w:rsidRPr="004E2349">
        <w:rPr>
          <w:u w:val="single"/>
        </w:rPr>
        <w:t>A widely-used curriculum</w:t>
      </w:r>
      <w:r w:rsidR="004E2349">
        <w:t xml:space="preserve">: all </w:t>
      </w:r>
      <w:r w:rsidR="008C2906">
        <w:t>of the material used in Waterford’s agricultural courses was written by Craig Kohn to ensure that students are taught the most current material using the most effective</w:t>
      </w:r>
      <w:r w:rsidR="00C36176">
        <w:t xml:space="preserve">, </w:t>
      </w:r>
      <w:r w:rsidR="008C2906">
        <w:t xml:space="preserve">advanced </w:t>
      </w:r>
      <w:r w:rsidR="001A3060">
        <w:t>practices</w:t>
      </w:r>
      <w:r w:rsidR="004E2349">
        <w:t xml:space="preserve">. These materials are </w:t>
      </w:r>
      <w:r w:rsidR="00587F64">
        <w:t xml:space="preserve">freely </w:t>
      </w:r>
      <w:r w:rsidR="004E2349">
        <w:t xml:space="preserve">available on the department website and </w:t>
      </w:r>
      <w:r w:rsidR="00587F64">
        <w:t>are</w:t>
      </w:r>
      <w:r w:rsidR="004E2349">
        <w:t xml:space="preserve"> accessed by thousands </w:t>
      </w:r>
      <w:r w:rsidR="00587F64">
        <w:t xml:space="preserve">of instructors </w:t>
      </w:r>
      <w:r w:rsidR="00B46D7D">
        <w:t xml:space="preserve">per year </w:t>
      </w:r>
      <w:r w:rsidR="004E2349">
        <w:t xml:space="preserve">across the U.S. </w:t>
      </w:r>
      <w:r w:rsidR="003F0B8C">
        <w:br/>
      </w:r>
    </w:p>
    <w:p w:rsidR="004E2349" w:rsidRPr="004E2349" w:rsidRDefault="004E2349" w:rsidP="002A6325">
      <w:pPr>
        <w:pStyle w:val="ListParagraph"/>
        <w:numPr>
          <w:ilvl w:val="0"/>
          <w:numId w:val="9"/>
        </w:numPr>
        <w:ind w:left="270" w:hanging="270"/>
        <w:rPr>
          <w:u w:val="single"/>
        </w:rPr>
      </w:pPr>
      <w:r w:rsidRPr="004E2349">
        <w:rPr>
          <w:u w:val="single"/>
        </w:rPr>
        <w:t>State and National Standards</w:t>
      </w:r>
      <w:r w:rsidR="00FE4FCA">
        <w:t>: Kohn was on the committee</w:t>
      </w:r>
      <w:r>
        <w:t xml:space="preserve"> that wrote Wisconsin’s Ag, Food, and Natural Resources (AFNR) academic standards in 2013. Kohn currently </w:t>
      </w:r>
      <w:r w:rsidR="00126524">
        <w:t xml:space="preserve">serves as </w:t>
      </w:r>
      <w:r w:rsidR="001A3060">
        <w:t xml:space="preserve">a national content expert and is </w:t>
      </w:r>
      <w:r>
        <w:t xml:space="preserve">writing the new national AFNR </w:t>
      </w:r>
      <w:r w:rsidR="00FE4FCA">
        <w:t xml:space="preserve">academic </w:t>
      </w:r>
      <w:r>
        <w:t xml:space="preserve">standards that will be released later this year. </w:t>
      </w:r>
      <w:r w:rsidR="003F0B8C">
        <w:br/>
      </w:r>
    </w:p>
    <w:p w:rsidR="004E2349" w:rsidRPr="004E2349" w:rsidRDefault="004E2349" w:rsidP="002A6325">
      <w:pPr>
        <w:pStyle w:val="ListParagraph"/>
        <w:numPr>
          <w:ilvl w:val="0"/>
          <w:numId w:val="9"/>
        </w:numPr>
        <w:ind w:left="270" w:hanging="270"/>
        <w:rPr>
          <w:u w:val="single"/>
        </w:rPr>
      </w:pPr>
      <w:r>
        <w:rPr>
          <w:u w:val="single"/>
        </w:rPr>
        <w:t>Program Innovation</w:t>
      </w:r>
      <w:r>
        <w:rPr>
          <w:b/>
        </w:rPr>
        <w:t xml:space="preserve">: </w:t>
      </w:r>
      <w:r>
        <w:t xml:space="preserve">Waterford’s program design is currently serving as a national model for integrating career experience preparation into classroom instruction and FFA participation. Because of his program’s innovative approaches, </w:t>
      </w:r>
      <w:r w:rsidR="00D66440">
        <w:t>t</w:t>
      </w:r>
      <w:r w:rsidR="00D231CD">
        <w:t xml:space="preserve">he National Council for Agricultural Education asked </w:t>
      </w:r>
      <w:r>
        <w:t xml:space="preserve">Kohn to serve on </w:t>
      </w:r>
      <w:r w:rsidR="00D231CD">
        <w:t xml:space="preserve">the </w:t>
      </w:r>
      <w:r>
        <w:t xml:space="preserve">Supervised Agricultural Experience </w:t>
      </w:r>
      <w:r w:rsidR="0023201D">
        <w:t>(SAE)</w:t>
      </w:r>
      <w:r w:rsidR="00D231CD">
        <w:t xml:space="preserve"> </w:t>
      </w:r>
      <w:r>
        <w:t>Renewal Committee</w:t>
      </w:r>
      <w:r w:rsidR="00D231CD">
        <w:t xml:space="preserve"> in order to develop this model</w:t>
      </w:r>
      <w:r>
        <w:t xml:space="preserve">. </w:t>
      </w:r>
      <w:r w:rsidR="003F0B8C">
        <w:br/>
      </w:r>
    </w:p>
    <w:p w:rsidR="004E2349" w:rsidRPr="003F0B8C" w:rsidRDefault="00E73C5A" w:rsidP="002A6325">
      <w:pPr>
        <w:pStyle w:val="ListParagraph"/>
        <w:numPr>
          <w:ilvl w:val="0"/>
          <w:numId w:val="9"/>
        </w:numPr>
        <w:ind w:left="270" w:hanging="270"/>
        <w:rPr>
          <w:u w:val="single"/>
        </w:rPr>
      </w:pPr>
      <w:r>
        <w:rPr>
          <w:noProof/>
        </w:rPr>
        <w:drawing>
          <wp:anchor distT="0" distB="0" distL="114300" distR="114300" simplePos="0" relativeHeight="251715584" behindDoc="0" locked="0" layoutInCell="1" allowOverlap="1" wp14:anchorId="0BE9AD8D" wp14:editId="1EB3C0BC">
            <wp:simplePos x="0" y="0"/>
            <wp:positionH relativeFrom="column">
              <wp:posOffset>2586990</wp:posOffset>
            </wp:positionH>
            <wp:positionV relativeFrom="paragraph">
              <wp:posOffset>86360</wp:posOffset>
            </wp:positionV>
            <wp:extent cx="745490" cy="951230"/>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4.jpg"/>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14945" r="14945"/>
                    <a:stretch/>
                  </pic:blipFill>
                  <pic:spPr bwMode="auto">
                    <a:xfrm rot="719782">
                      <a:off x="0" y="0"/>
                      <a:ext cx="745490" cy="951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781">
        <w:rPr>
          <w:noProof/>
        </w:rPr>
        <w:drawing>
          <wp:anchor distT="0" distB="0" distL="114300" distR="114300" simplePos="0" relativeHeight="251717632" behindDoc="0" locked="0" layoutInCell="1" allowOverlap="1" wp14:anchorId="74DA69E7" wp14:editId="7A1DB3AF">
            <wp:simplePos x="0" y="0"/>
            <wp:positionH relativeFrom="column">
              <wp:posOffset>2614930</wp:posOffset>
            </wp:positionH>
            <wp:positionV relativeFrom="paragraph">
              <wp:posOffset>1243330</wp:posOffset>
            </wp:positionV>
            <wp:extent cx="657225" cy="8572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ional%20FFA%20emblem%203.gif"/>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57225" cy="857250"/>
                    </a:xfrm>
                    <a:prstGeom prst="rect">
                      <a:avLst/>
                    </a:prstGeom>
                  </pic:spPr>
                </pic:pic>
              </a:graphicData>
            </a:graphic>
            <wp14:sizeRelH relativeFrom="page">
              <wp14:pctWidth>0</wp14:pctWidth>
            </wp14:sizeRelH>
            <wp14:sizeRelV relativeFrom="page">
              <wp14:pctHeight>0</wp14:pctHeight>
            </wp14:sizeRelV>
          </wp:anchor>
        </w:drawing>
      </w:r>
      <w:r w:rsidR="005D7781">
        <w:rPr>
          <w:noProof/>
        </w:rPr>
        <w:drawing>
          <wp:anchor distT="0" distB="0" distL="114300" distR="114300" simplePos="0" relativeHeight="251719680" behindDoc="0" locked="0" layoutInCell="1" allowOverlap="1" wp14:anchorId="38A6747D" wp14:editId="64CFA0AC">
            <wp:simplePos x="0" y="0"/>
            <wp:positionH relativeFrom="column">
              <wp:posOffset>2611121</wp:posOffset>
            </wp:positionH>
            <wp:positionV relativeFrom="paragraph">
              <wp:posOffset>2277110</wp:posOffset>
            </wp:positionV>
            <wp:extent cx="676407" cy="828675"/>
            <wp:effectExtent l="0" t="0" r="9525" b="0"/>
            <wp:wrapNone/>
            <wp:docPr id="3" name="Picture 3" descr="http://www.jerseyageducation.nj.gov/agriculture/ag_ed/images/FFAAlumnilogo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erseyageducation.nj.gov/agriculture/ag_ed/images/FFAAlumnilogoHiRes.jpg"/>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407"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B8C">
        <w:rPr>
          <w:noProof/>
        </w:rPr>
        <mc:AlternateContent>
          <mc:Choice Requires="wps">
            <w:drawing>
              <wp:anchor distT="228600" distB="0" distL="114300" distR="114300" simplePos="0" relativeHeight="251702272" behindDoc="0" locked="0" layoutInCell="0" allowOverlap="1" wp14:anchorId="4F58615E" wp14:editId="0C9C1FF4">
                <wp:simplePos x="0" y="0"/>
                <wp:positionH relativeFrom="page">
                  <wp:posOffset>-262890</wp:posOffset>
                </wp:positionH>
                <wp:positionV relativeFrom="margin">
                  <wp:posOffset>5614035</wp:posOffset>
                </wp:positionV>
                <wp:extent cx="6367780" cy="119380"/>
                <wp:effectExtent l="0" t="0" r="0" b="0"/>
                <wp:wrapTopAndBottom/>
                <wp:docPr id="11" name="Rectangle 11"/>
                <wp:cNvGraphicFramePr/>
                <a:graphic xmlns:a="http://schemas.openxmlformats.org/drawingml/2006/main">
                  <a:graphicData uri="http://schemas.microsoft.com/office/word/2010/wordprocessingShape">
                    <wps:wsp>
                      <wps:cNvSpPr/>
                      <wps:spPr>
                        <a:xfrm rot="16200000">
                          <a:off x="0" y="0"/>
                          <a:ext cx="6367780" cy="1193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5E00F" id="Rectangle 11" o:spid="_x0000_s1026" style="position:absolute;margin-left:-20.7pt;margin-top:442.05pt;width:501.4pt;height:9.4pt;rotation:-90;z-index:251702272;visibility:visible;mso-wrap-style:square;mso-width-percent:0;mso-height-percent:0;mso-wrap-distance-left:9pt;mso-wrap-distance-top:18pt;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" o:allowincell="f" fillcolor="#8ab833 [3205]" stroked="f" strokeweight="2pt">
                <w10:wrap type="topAndBottom" anchorx="page" anchory="margin"/>
              </v:rect>
            </w:pict>
          </mc:Fallback>
        </mc:AlternateContent>
      </w:r>
      <w:r w:rsidR="004E2349" w:rsidRPr="004E2349">
        <w:rPr>
          <w:u w:val="single"/>
        </w:rPr>
        <w:t>Excellence in FFA</w:t>
      </w:r>
      <w:r w:rsidR="004E2349">
        <w:t xml:space="preserve">: Waterford has a very strong FFA chapter which has been modeled </w:t>
      </w:r>
      <w:r w:rsidR="00A47995">
        <w:t>after</w:t>
      </w:r>
      <w:r w:rsidR="004E2349">
        <w:t xml:space="preserve"> a business cooperative.  Student members are paid dividends based on their involvement and contribution to fundraisers, similar to returns on investment from a cooperative. A board of directors composed of elected officers hire and manage a team of managers and interns who oversee the day to day operations of the </w:t>
      </w:r>
      <w:r w:rsidR="0011443B">
        <w:t>program</w:t>
      </w:r>
      <w:r w:rsidR="004E2349">
        <w:t xml:space="preserve">. </w:t>
      </w:r>
      <w:r w:rsidR="002A6325">
        <w:t xml:space="preserve">In 2014 </w:t>
      </w:r>
      <w:r w:rsidR="000D0F6D">
        <w:t>Waterford</w:t>
      </w:r>
      <w:r w:rsidR="004E2349">
        <w:t xml:space="preserve"> was visited by </w:t>
      </w:r>
      <w:r w:rsidR="009B0F21">
        <w:t xml:space="preserve">both </w:t>
      </w:r>
      <w:r w:rsidR="004E2349">
        <w:t xml:space="preserve">the National FFA Officers </w:t>
      </w:r>
      <w:r w:rsidR="000D0F6D">
        <w:t>and by</w:t>
      </w:r>
      <w:r w:rsidR="003F0B8C">
        <w:t xml:space="preserve"> </w:t>
      </w:r>
      <w:r w:rsidR="00EF00D0">
        <w:t xml:space="preserve">State Superintendent </w:t>
      </w:r>
      <w:r w:rsidR="009B0F21">
        <w:t xml:space="preserve">Dr. </w:t>
      </w:r>
      <w:r w:rsidR="000D0F6D">
        <w:t>Tony Evers</w:t>
      </w:r>
      <w:r w:rsidR="00EF00D0">
        <w:t xml:space="preserve"> </w:t>
      </w:r>
      <w:r w:rsidR="000D0F6D">
        <w:t>to view the program</w:t>
      </w:r>
      <w:r w:rsidR="009B0F21">
        <w:t>’s innovative</w:t>
      </w:r>
      <w:r w:rsidR="000D0F6D">
        <w:t xml:space="preserve"> model. Waterford is a</w:t>
      </w:r>
      <w:r w:rsidR="008E00AB">
        <w:t xml:space="preserve"> current</w:t>
      </w:r>
      <w:r w:rsidR="000D0F6D">
        <w:t xml:space="preserve"> state nominee for program of the year</w:t>
      </w:r>
      <w:r w:rsidR="002A6325">
        <w:t xml:space="preserve"> and Kohn received the National Outstanding Young Educator Award </w:t>
      </w:r>
      <w:r w:rsidR="00EF00D0">
        <w:t xml:space="preserve">from NAAE </w:t>
      </w:r>
      <w:r w:rsidR="002A6325">
        <w:t>in 2013</w:t>
      </w:r>
      <w:r w:rsidR="004E2349">
        <w:t>. Waterford</w:t>
      </w:r>
      <w:r w:rsidR="00EF00D0">
        <w:t xml:space="preserve"> FFA</w:t>
      </w:r>
      <w:r w:rsidR="004E2349">
        <w:t xml:space="preserve"> has compe</w:t>
      </w:r>
      <w:r w:rsidR="00D66440">
        <w:t>te</w:t>
      </w:r>
      <w:r w:rsidR="000D0F6D">
        <w:t>d</w:t>
      </w:r>
      <w:r w:rsidR="00D66440">
        <w:t xml:space="preserve"> at the national level in 2011</w:t>
      </w:r>
      <w:r w:rsidR="004E2349">
        <w:t>, 201</w:t>
      </w:r>
      <w:r w:rsidR="00D66440">
        <w:t>2</w:t>
      </w:r>
      <w:r w:rsidR="004E2349">
        <w:t>, and 201</w:t>
      </w:r>
      <w:r w:rsidR="00D66440">
        <w:t>3</w:t>
      </w:r>
      <w:r w:rsidR="004E2349">
        <w:t xml:space="preserve"> and remains one of the largest and most active stu</w:t>
      </w:r>
      <w:r w:rsidR="00D66440">
        <w:t>dent organizations at Waterford</w:t>
      </w:r>
      <w:r w:rsidR="000D0F6D">
        <w:t xml:space="preserve"> Union High School</w:t>
      </w:r>
      <w:r w:rsidR="00D66440">
        <w:t>.</w:t>
      </w:r>
    </w:p>
    <w:sectPr w:rsidR="004E2349" w:rsidRPr="003F0B8C" w:rsidSect="00A261AA">
      <w:type w:val="continuous"/>
      <w:pgSz w:w="12240" w:h="15840" w:code="1"/>
      <w:pgMar w:top="720" w:right="576" w:bottom="720" w:left="576" w:header="360" w:footer="720" w:gutter="0"/>
      <w:cols w:num="3"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D7A" w:rsidRDefault="00C15D7A">
      <w:pPr>
        <w:spacing w:after="0"/>
      </w:pPr>
      <w:r>
        <w:separator/>
      </w:r>
    </w:p>
    <w:p w:rsidR="00C15D7A" w:rsidRDefault="00C15D7A"/>
    <w:p w:rsidR="00C15D7A" w:rsidRDefault="00C15D7A"/>
  </w:endnote>
  <w:endnote w:type="continuationSeparator" w:id="0">
    <w:p w:rsidR="00C15D7A" w:rsidRDefault="00C15D7A">
      <w:pPr>
        <w:spacing w:after="0"/>
      </w:pPr>
      <w:r>
        <w:continuationSeparator/>
      </w:r>
    </w:p>
    <w:p w:rsidR="00C15D7A" w:rsidRDefault="00C15D7A"/>
    <w:p w:rsidR="00C15D7A" w:rsidRDefault="00C15D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D7A" w:rsidRDefault="00C15D7A">
      <w:pPr>
        <w:spacing w:after="0"/>
      </w:pPr>
      <w:r>
        <w:separator/>
      </w:r>
    </w:p>
    <w:p w:rsidR="00C15D7A" w:rsidRDefault="00C15D7A"/>
    <w:p w:rsidR="00C15D7A" w:rsidRDefault="00C15D7A"/>
  </w:footnote>
  <w:footnote w:type="continuationSeparator" w:id="0">
    <w:p w:rsidR="00C15D7A" w:rsidRDefault="00C15D7A">
      <w:pPr>
        <w:spacing w:after="0"/>
      </w:pPr>
      <w:r>
        <w:continuationSeparator/>
      </w:r>
    </w:p>
    <w:p w:rsidR="00C15D7A" w:rsidRDefault="00C15D7A"/>
    <w:p w:rsidR="00C15D7A" w:rsidRDefault="00C15D7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232A50" w:rsidP="001B33F7">
          <w:pPr>
            <w:pStyle w:val="Header"/>
          </w:pPr>
          <w:sdt>
            <w:sdtPr>
              <w:rPr>
                <w:sz w:val="18"/>
              </w:rPr>
              <w:alias w:val="Title"/>
              <w:tag w:val="Title"/>
              <w:id w:val="-850325372"/>
              <w:dataBinding w:prefixMappings="xmlns:ns0='http://purl.org/dc/elements/1.1/' xmlns:ns1='http://schemas.openxmlformats.org/package/2006/metadata/core-properties' " w:xpath="/ns1:coreProperties[1]/ns0:subject[1]" w:storeItemID="{6C3C8BC8-F283-45AE-878A-BAB7291924A1}"/>
              <w:text/>
            </w:sdtPr>
            <w:sdtEndPr/>
            <w:sdtContent>
              <w:r w:rsidR="001462B7" w:rsidRPr="001B33F7">
                <w:rPr>
                  <w:sz w:val="18"/>
                </w:rPr>
                <w:t>Agricultural Education</w:t>
              </w:r>
            </w:sdtContent>
          </w:sdt>
          <w:r w:rsidR="00797CD0" w:rsidRPr="001B33F7">
            <w:rPr>
              <w:sz w:val="18"/>
            </w:rPr>
            <w:t xml:space="preserve"> </w:t>
          </w:r>
          <w:sdt>
            <w:sdtPr>
              <w:rPr>
                <w:sz w:val="18"/>
              </w:rPr>
              <w:alias w:val="Subtitle"/>
              <w:tag w:val="Subtitle"/>
              <w:id w:val="-674032428"/>
              <w:dataBinding w:prefixMappings="xmlns:ns0='http://purl.org/dc/elements/1.1/' xmlns:ns1='http://schemas.openxmlformats.org/package/2006/metadata/core-properties' " w:xpath="/ns1:coreProperties[1]/ns1:contentStatus[1]" w:storeItemID="{6C3C8BC8-F283-45AE-878A-BAB7291924A1}"/>
              <w:text/>
            </w:sdtPr>
            <w:sdtEndPr/>
            <w:sdtContent>
              <w:r w:rsidR="001462B7" w:rsidRPr="001B33F7">
                <w:rPr>
                  <w:sz w:val="18"/>
                </w:rPr>
                <w:t>at Waterford Union High School</w:t>
              </w:r>
            </w:sdtContent>
          </w:sdt>
          <w:r w:rsidR="001B33F7" w:rsidRPr="001B33F7">
            <w:rPr>
              <w:sz w:val="18"/>
            </w:rPr>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2A50">
            <w:rPr>
              <w:rStyle w:val="PageNumber"/>
              <w:noProof/>
            </w:rPr>
            <w:t>2</w:t>
          </w:r>
          <w:r>
            <w:rPr>
              <w:rStyle w:val="PageNumber"/>
            </w:rPr>
            <w:fldChar w:fldCharType="end"/>
          </w:r>
        </w:p>
      </w:tc>
    </w:tr>
  </w:tbl>
  <w:p w:rsidR="0001065E" w:rsidRDefault="00797CD0">
    <w:pPr>
      <w:pStyle w:val="NoSpacing"/>
      <w:ind w:left="-218"/>
    </w:pPr>
    <w:r>
      <mc:AlternateContent>
        <mc:Choice Requires="wps">
          <w:drawing>
            <wp:inline distT="0" distB="0" distL="0" distR="0" wp14:anchorId="6CE4E712" wp14:editId="24818B63">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3C06B2"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549e39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232A50" w:rsidP="00165C28">
          <w:pPr>
            <w:pStyle w:val="Header"/>
          </w:pPr>
          <w:sdt>
            <w:sdtPr>
              <w:rPr>
                <w:sz w:val="18"/>
              </w:rPr>
              <w:alias w:val="Title"/>
              <w:tag w:val="Title"/>
              <w:id w:val="1119039230"/>
              <w:dataBinding w:prefixMappings="xmlns:ns0='http://purl.org/dc/elements/1.1/' xmlns:ns1='http://schemas.openxmlformats.org/package/2006/metadata/core-properties' " w:xpath="/ns1:coreProperties[1]/ns0:subject[1]" w:storeItemID="{6C3C8BC8-F283-45AE-878A-BAB7291924A1}"/>
              <w:text/>
            </w:sdtPr>
            <w:sdtEndPr/>
            <w:sdtContent>
              <w:r w:rsidR="001462B7" w:rsidRPr="001462B7">
                <w:rPr>
                  <w:sz w:val="18"/>
                </w:rPr>
                <w:t>Agricultural Education</w:t>
              </w:r>
            </w:sdtContent>
          </w:sdt>
          <w:r w:rsidR="00797CD0" w:rsidRPr="001462B7">
            <w:rPr>
              <w:sz w:val="18"/>
            </w:rPr>
            <w:t xml:space="preserve"> </w:t>
          </w:r>
          <w:sdt>
            <w:sdtPr>
              <w:rPr>
                <w:sz w:val="18"/>
              </w:rPr>
              <w:alias w:val="Subtitle"/>
              <w:tag w:val="Subtitle"/>
              <w:id w:val="592063294"/>
              <w:dataBinding w:prefixMappings="xmlns:ns0='http://purl.org/dc/elements/1.1/' xmlns:ns1='http://schemas.openxmlformats.org/package/2006/metadata/core-properties' " w:xpath="/ns1:coreProperties[1]/ns1:contentStatus[1]" w:storeItemID="{6C3C8BC8-F283-45AE-878A-BAB7291924A1}"/>
              <w:text/>
            </w:sdtPr>
            <w:sdtEndPr/>
            <w:sdtContent>
              <w:r w:rsidR="001462B7" w:rsidRPr="001462B7">
                <w:rPr>
                  <w:sz w:val="18"/>
                </w:rPr>
                <w:t>at Waterford Union High School</w:t>
              </w:r>
            </w:sdtContent>
          </w:sdt>
        </w:p>
      </w:tc>
      <w:tc>
        <w:tcPr>
          <w:tcW w:w="5746" w:type="dxa"/>
          <w:vAlign w:val="bottom"/>
        </w:tcPr>
        <w:p w:rsidR="0001065E" w:rsidRDefault="00797CD0" w:rsidP="001B33F7">
          <w:pPr>
            <w:pStyle w:val="IssueNumber"/>
          </w:pPr>
          <w:r>
            <w:t xml:space="preserve"> </w:t>
          </w:r>
          <w:r w:rsidR="00165C28">
            <w:t>January 26</w:t>
          </w:r>
          <w:r w:rsidR="00165C28" w:rsidRPr="00165C28">
            <w:rPr>
              <w:vertAlign w:val="superscript"/>
            </w:rPr>
            <w:t>th</w:t>
          </w:r>
          <w:r w:rsidR="00165C28">
            <w:t>, 2015</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549E39"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8AB833"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7EB2CC8"/>
    <w:multiLevelType w:val="hybridMultilevel"/>
    <w:tmpl w:val="B980D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431D15"/>
    <w:multiLevelType w:val="hybridMultilevel"/>
    <w:tmpl w:val="EB024578"/>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6">
    <w:nsid w:val="75A45D74"/>
    <w:multiLevelType w:val="hybridMultilevel"/>
    <w:tmpl w:val="C3E0069C"/>
    <w:lvl w:ilvl="0" w:tplc="BFC8E708">
      <w:start w:val="1"/>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4"/>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attachedTemplate r:id="rId1"/>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D7A"/>
    <w:rsid w:val="0001065E"/>
    <w:rsid w:val="000D0F6D"/>
    <w:rsid w:val="0011443B"/>
    <w:rsid w:val="00121BB0"/>
    <w:rsid w:val="00126524"/>
    <w:rsid w:val="00130D8A"/>
    <w:rsid w:val="00135935"/>
    <w:rsid w:val="001462B7"/>
    <w:rsid w:val="00165C28"/>
    <w:rsid w:val="001A3060"/>
    <w:rsid w:val="001B33F7"/>
    <w:rsid w:val="0023201D"/>
    <w:rsid w:val="00232A50"/>
    <w:rsid w:val="002A6325"/>
    <w:rsid w:val="00300A63"/>
    <w:rsid w:val="00310B16"/>
    <w:rsid w:val="003C3F01"/>
    <w:rsid w:val="003F0B8C"/>
    <w:rsid w:val="0040469A"/>
    <w:rsid w:val="004E2349"/>
    <w:rsid w:val="004F4C5F"/>
    <w:rsid w:val="00514914"/>
    <w:rsid w:val="00532DDD"/>
    <w:rsid w:val="00587F64"/>
    <w:rsid w:val="005D7781"/>
    <w:rsid w:val="006A3EE9"/>
    <w:rsid w:val="006D2831"/>
    <w:rsid w:val="00797CD0"/>
    <w:rsid w:val="008314FC"/>
    <w:rsid w:val="008B5B0F"/>
    <w:rsid w:val="008C2906"/>
    <w:rsid w:val="008E00AB"/>
    <w:rsid w:val="00916F30"/>
    <w:rsid w:val="0098328A"/>
    <w:rsid w:val="009B0F21"/>
    <w:rsid w:val="009B5C67"/>
    <w:rsid w:val="00A261AA"/>
    <w:rsid w:val="00A47995"/>
    <w:rsid w:val="00AC0B89"/>
    <w:rsid w:val="00B46D7D"/>
    <w:rsid w:val="00C043E4"/>
    <w:rsid w:val="00C158C6"/>
    <w:rsid w:val="00C15D7A"/>
    <w:rsid w:val="00C36176"/>
    <w:rsid w:val="00C52B39"/>
    <w:rsid w:val="00D231CD"/>
    <w:rsid w:val="00D66440"/>
    <w:rsid w:val="00DB5989"/>
    <w:rsid w:val="00E73C5A"/>
    <w:rsid w:val="00EF00D0"/>
    <w:rsid w:val="00FE4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328D4E6-6F40-4DAA-BC08-9DD62A185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549E39"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549E39" w:themeColor="accent1"/>
      <w:sz w:val="24"/>
      <w:szCs w:val="26"/>
    </w:rPr>
  </w:style>
  <w:style w:type="character" w:styleId="Emphasis">
    <w:name w:val="Emphasis"/>
    <w:basedOn w:val="DefaultParagraphFont"/>
    <w:qFormat/>
    <w:rPr>
      <w:rFonts w:asciiTheme="majorHAnsi" w:hAnsiTheme="majorHAnsi"/>
      <w:i w:val="0"/>
      <w:iCs/>
      <w:color w:val="549E39"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549E39" w:themeColor="accent1"/>
      <w:sz w:val="20"/>
    </w:rPr>
  </w:style>
  <w:style w:type="paragraph" w:styleId="Header">
    <w:name w:val="header"/>
    <w:basedOn w:val="Normal"/>
    <w:link w:val="HeaderChar"/>
    <w:uiPriority w:val="99"/>
    <w:pPr>
      <w:spacing w:after="60"/>
    </w:pPr>
    <w:rPr>
      <w:caps/>
      <w:color w:val="549E39" w:themeColor="accent1"/>
      <w:sz w:val="20"/>
    </w:rPr>
  </w:style>
  <w:style w:type="character" w:customStyle="1" w:styleId="HeaderChar">
    <w:name w:val="Header Char"/>
    <w:basedOn w:val="DefaultParagraphFont"/>
    <w:link w:val="Header"/>
    <w:uiPriority w:val="99"/>
    <w:rPr>
      <w:caps/>
      <w:color w:val="549E39"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BA6906" w:themeColor="followedHyperlink"/>
      <w:u w:val="single"/>
    </w:rPr>
  </w:style>
  <w:style w:type="character" w:styleId="Hyperlink">
    <w:name w:val="Hyperlink"/>
    <w:basedOn w:val="DefaultParagraphFont"/>
    <w:uiPriority w:val="99"/>
    <w:unhideWhenUsed/>
    <w:rPr>
      <w:color w:val="6B9F25"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549E39"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1462B7"/>
    <w:pPr>
      <w:ind w:left="720"/>
      <w:contextualSpacing/>
    </w:pPr>
  </w:style>
  <w:style w:type="character" w:customStyle="1" w:styleId="NoSpacingChar">
    <w:name w:val="No Spacing Char"/>
    <w:basedOn w:val="DefaultParagraphFont"/>
    <w:link w:val="NoSpacing"/>
    <w:uiPriority w:val="1"/>
    <w:rsid w:val="003F0B8C"/>
    <w:rPr>
      <w:noProof/>
      <w:color w:val="262626" w:themeColor="text1" w:themeTint="D9"/>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9536\AppData\Roaming\Microsoft\Templates\Newsletter.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4FB3B3D6-F99D-4D33-B186-EBC010C06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154</TotalTime>
  <Pages>2</Pages>
  <Words>798</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5337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Agricultural Education</dc:subject>
  <dc:creator>Mr. Craig A. Kohn</dc:creator>
  <cp:keywords/>
  <cp:lastModifiedBy>Kohn Craig</cp:lastModifiedBy>
  <cp:revision>43</cp:revision>
  <cp:lastPrinted>2015-01-20T14:09:00Z</cp:lastPrinted>
  <dcterms:created xsi:type="dcterms:W3CDTF">2015-01-19T20:57:00Z</dcterms:created>
  <dcterms:modified xsi:type="dcterms:W3CDTF">2015-01-20T15:39:00Z</dcterms:modified>
  <cp:contentStatus>at Waterford Union High School</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